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8C79C" w14:textId="08EA79EC" w:rsidR="001017ED" w:rsidRDefault="007D0616" w:rsidP="001017ED">
      <w:pPr>
        <w:ind w:left="7230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C951D" wp14:editId="352AD805">
                <wp:simplePos x="0" y="0"/>
                <wp:positionH relativeFrom="column">
                  <wp:posOffset>4848197</wp:posOffset>
                </wp:positionH>
                <wp:positionV relativeFrom="paragraph">
                  <wp:posOffset>-91137</wp:posOffset>
                </wp:positionV>
                <wp:extent cx="1018976" cy="1064526"/>
                <wp:effectExtent l="0" t="0" r="10160" b="21590"/>
                <wp:wrapNone/>
                <wp:docPr id="1418706877" name="Rettango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8976" cy="10645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4D868" id="Rettangolo 14" o:spid="_x0000_s1026" style="position:absolute;margin-left:381.75pt;margin-top:-7.2pt;width:80.25pt;height:8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" filled="f" strokecolor="#2f528f" strokeweight="1pt">
                <v:path arrowok="t"/>
              </v:rect>
            </w:pict>
          </mc:Fallback>
        </mc:AlternateContent>
      </w:r>
      <w:r>
        <w:rPr>
          <w:sz w:val="20"/>
        </w:rPr>
        <w:t>M</w:t>
      </w:r>
      <w:r w:rsidRPr="00683F40">
        <w:rPr>
          <w:sz w:val="20"/>
        </w:rPr>
        <w:t>arca da bollo</w:t>
      </w:r>
    </w:p>
    <w:p w14:paraId="1D4628F7" w14:textId="185BC031" w:rsidR="001017ED" w:rsidRPr="00683F40" w:rsidRDefault="001017ED" w:rsidP="001017ED">
      <w:pPr>
        <w:ind w:left="7230"/>
        <w:jc w:val="center"/>
        <w:rPr>
          <w:b/>
          <w:sz w:val="24"/>
        </w:rPr>
      </w:pPr>
      <w:r>
        <w:rPr>
          <w:sz w:val="20"/>
        </w:rPr>
        <w:t>LEGGI NOTA</w:t>
      </w:r>
      <w:r w:rsidRPr="00683F40">
        <w:rPr>
          <w:rStyle w:val="Rimandonotaapidipagina"/>
          <w:b/>
          <w:sz w:val="14"/>
        </w:rPr>
        <w:footnoteReference w:id="1"/>
      </w:r>
    </w:p>
    <w:p w14:paraId="27DDE9B4" w14:textId="279E559D" w:rsidR="007D0616" w:rsidRDefault="007D0616" w:rsidP="007D0616">
      <w:pPr>
        <w:jc w:val="right"/>
        <w:rPr>
          <w:sz w:val="20"/>
        </w:rPr>
      </w:pPr>
    </w:p>
    <w:p w14:paraId="075B62BB" w14:textId="77777777" w:rsidR="007D0616" w:rsidRPr="006D7D95" w:rsidRDefault="007D0616" w:rsidP="007D0616"/>
    <w:p w14:paraId="57E74639" w14:textId="77777777" w:rsidR="007D0616" w:rsidRDefault="007D0616" w:rsidP="007D0616">
      <w:pPr>
        <w:rPr>
          <w:b/>
        </w:rPr>
      </w:pPr>
    </w:p>
    <w:p w14:paraId="2DEFC0F7" w14:textId="4E9CAA19" w:rsidR="007D0616" w:rsidRDefault="001017ED" w:rsidP="007D0616">
      <w:pPr>
        <w:jc w:val="center"/>
        <w:rPr>
          <w:b/>
        </w:rPr>
      </w:pPr>
      <w:r>
        <w:rPr>
          <w:b/>
        </w:rPr>
        <w:t xml:space="preserve">RICHIESTA DI VISURA DELLE PRATICHE EDILIZIE E DEGLI ATTI DI PIANIFICAZIONE </w:t>
      </w:r>
    </w:p>
    <w:p w14:paraId="1EE36610" w14:textId="77777777" w:rsidR="001017ED" w:rsidRPr="006D7D95" w:rsidRDefault="001017ED" w:rsidP="007D0616">
      <w:pPr>
        <w:jc w:val="center"/>
        <w:rPr>
          <w:b/>
        </w:rPr>
      </w:pPr>
    </w:p>
    <w:p w14:paraId="61CA957A" w14:textId="52F378AB" w:rsidR="007D0616" w:rsidRPr="006D7D95" w:rsidRDefault="007D0616" w:rsidP="007D0616">
      <w:r w:rsidRPr="006D7D95">
        <w:t>Il sottoscritto</w:t>
      </w:r>
      <w:r w:rsidR="00BC223F">
        <w:rPr>
          <w:rStyle w:val="Rimandonotaapidipagina"/>
        </w:rPr>
        <w:footnoteReference w:id="2"/>
      </w:r>
      <w:r w:rsidRPr="006D7D95">
        <w:t xml:space="preserve"> / La sottoscritta cognome</w:t>
      </w:r>
      <w:r>
        <w:t xml:space="preserve"> … … … … … … … … … … … … … … … … … … … … … … … …</w:t>
      </w:r>
      <w:r>
        <w:rPr>
          <w:rFonts w:hint="eastAsia"/>
        </w:rPr>
        <w:t xml:space="preserve">nome </w:t>
      </w:r>
      <w:r>
        <w:t xml:space="preserve">… … … … … … … … … … … … … … … … </w:t>
      </w:r>
      <w:r w:rsidRPr="006D7D95">
        <w:t xml:space="preserve">nato a </w:t>
      </w:r>
      <w:r>
        <w:t xml:space="preserve">… … … … … … … …… … … … … … … … </w:t>
      </w:r>
      <w:r w:rsidRPr="006D7D95">
        <w:t xml:space="preserve">il </w:t>
      </w:r>
      <w:r>
        <w:t>…</w:t>
      </w:r>
      <w:r w:rsidRPr="006D7D95">
        <w:t>/</w:t>
      </w:r>
      <w:r>
        <w:t>…</w:t>
      </w:r>
      <w:r w:rsidRPr="006D7D95">
        <w:t>/</w:t>
      </w:r>
      <w:r>
        <w:t xml:space="preserve">… … … </w:t>
      </w:r>
      <w:r w:rsidRPr="006D7D95">
        <w:t xml:space="preserve">residente a </w:t>
      </w:r>
      <w:r>
        <w:t xml:space="preserve">… … … … … … … …… … … … … … … … </w:t>
      </w:r>
      <w:r w:rsidRPr="006D7D95">
        <w:t xml:space="preserve">indirizzo  </w:t>
      </w:r>
      <w:r>
        <w:t xml:space="preserve">… … … … … … … … </w:t>
      </w:r>
      <w:r w:rsidRPr="006D7D95">
        <w:t xml:space="preserve">n. civico  </w:t>
      </w:r>
      <w:r>
        <w:t xml:space="preserve">… </w:t>
      </w:r>
      <w:r w:rsidRPr="006D7D95">
        <w:t xml:space="preserve">codice fiscale </w:t>
      </w:r>
      <w:r>
        <w:t xml:space="preserve">… … … … … … … … … … … … … … … … </w:t>
      </w:r>
      <w:r w:rsidRPr="006D7D95">
        <w:t>indirizzo di posta elettronica</w:t>
      </w:r>
      <w:r>
        <w:t xml:space="preserve"> … … … … … … … … … … … … … … … …</w:t>
      </w:r>
      <w:r w:rsidRPr="006D7D95">
        <w:t xml:space="preserve">posta elettronica certificata (PEC) </w:t>
      </w:r>
      <w:r>
        <w:t xml:space="preserve">… … … … … … … … … … … … … … … …  telefono … … … … … … … … </w:t>
      </w:r>
    </w:p>
    <w:p w14:paraId="33D549AE" w14:textId="77777777" w:rsidR="007D0616" w:rsidRPr="006D7D95" w:rsidRDefault="007D0616" w:rsidP="007D0616">
      <w:pPr>
        <w:rPr>
          <w:i/>
        </w:rPr>
      </w:pPr>
      <w:r w:rsidRPr="006D7D95">
        <w:rPr>
          <w:i/>
        </w:rPr>
        <w:t>(da compilare solo se la richiesta non è presentata dal diretto interessato)</w:t>
      </w:r>
    </w:p>
    <w:p w14:paraId="18786251" w14:textId="51EFD244" w:rsidR="007D0616" w:rsidRPr="006D7D95" w:rsidRDefault="007D0616" w:rsidP="007D0616">
      <w:r w:rsidRPr="006D7D95">
        <w:t xml:space="preserve">in qualità di </w:t>
      </w:r>
      <w:r w:rsidR="00AA787A">
        <w:t>procuratore</w:t>
      </w:r>
      <w:r w:rsidRPr="006D7D95">
        <w:t xml:space="preserve"> (</w:t>
      </w:r>
      <w:r>
        <w:t>… … … … … … … … … … … … … … … …</w:t>
      </w:r>
      <w:r w:rsidRPr="006D7D95">
        <w:t>)</w:t>
      </w:r>
      <w:r>
        <w:rPr>
          <w:rStyle w:val="Rimandonotaapidipagina"/>
        </w:rPr>
        <w:footnoteReference w:id="3"/>
      </w:r>
      <w:r>
        <w:t xml:space="preserve"> </w:t>
      </w:r>
      <w:r w:rsidRPr="006D7D95">
        <w:t xml:space="preserve">di </w:t>
      </w:r>
      <w:r>
        <w:t xml:space="preserve">… … … … … … … … … … … … … … … … </w:t>
      </w:r>
      <w:r w:rsidRPr="006D7D95">
        <w:t>interessato all’accesso,</w:t>
      </w:r>
      <w:r>
        <w:t xml:space="preserve"> … … … … … … … … … … … … … … … … </w:t>
      </w:r>
      <w:r w:rsidRPr="006D7D95">
        <w:t xml:space="preserve">residente/con sede in </w:t>
      </w:r>
      <w:r>
        <w:t xml:space="preserve">… … … … … … … … … … … … … … … …  </w:t>
      </w:r>
      <w:r w:rsidRPr="006D7D95">
        <w:t>codice fiscale / partita IVA</w:t>
      </w:r>
      <w:r>
        <w:t xml:space="preserve"> … … … … … … … … … … … … … … … …</w:t>
      </w:r>
      <w:r w:rsidRPr="00891A09">
        <w:t xml:space="preserve"> </w:t>
      </w:r>
      <w:r w:rsidRPr="006D7D95">
        <w:t>indirizzo di posta elettronica</w:t>
      </w:r>
      <w:r>
        <w:t xml:space="preserve"> … … … … … … … … … … … … … … … …</w:t>
      </w:r>
      <w:r w:rsidRPr="006D7D95">
        <w:t xml:space="preserve">posta elettronica certificata (PEC) </w:t>
      </w:r>
      <w:r>
        <w:t>… … … … … … … … … … … … … … … …  telefono … … … … … … … … … … …</w:t>
      </w:r>
    </w:p>
    <w:p w14:paraId="5D60898D" w14:textId="77777777" w:rsidR="007D0616" w:rsidRPr="00891A09" w:rsidRDefault="007D0616" w:rsidP="007D0616">
      <w:pPr>
        <w:jc w:val="center"/>
        <w:rPr>
          <w:b/>
        </w:rPr>
      </w:pPr>
      <w:r w:rsidRPr="00891A09">
        <w:rPr>
          <w:b/>
        </w:rPr>
        <w:t>CHIEDE</w:t>
      </w:r>
    </w:p>
    <w:p w14:paraId="5B89D50A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t>LA VISIONE</w:t>
      </w:r>
    </w:p>
    <w:p w14:paraId="51BED346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t>LA RIPRODUZIONE MANUALE</w:t>
      </w:r>
    </w:p>
    <w:p w14:paraId="20BBFAD3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t>L’ESTRAZIONE DI COPIA SEMPLICE</w:t>
      </w:r>
    </w:p>
    <w:p w14:paraId="669234AF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lastRenderedPageBreak/>
        <w:t>L’ESTRAZIONE DI COPIA AUTENTICA</w:t>
      </w:r>
      <w:r>
        <w:rPr>
          <w:rStyle w:val="Rimandonotaapidipagina"/>
        </w:rPr>
        <w:footnoteReference w:id="4"/>
      </w:r>
    </w:p>
    <w:p w14:paraId="11FC1B15" w14:textId="77777777" w:rsidR="007D0616" w:rsidRPr="006D7D95" w:rsidRDefault="007D0616" w:rsidP="007D0616">
      <w:pPr>
        <w:pStyle w:val="Paragrafoelenco"/>
        <w:numPr>
          <w:ilvl w:val="0"/>
          <w:numId w:val="2"/>
        </w:numPr>
        <w:suppressAutoHyphens w:val="0"/>
      </w:pPr>
      <w:r w:rsidRPr="006D7D95">
        <w:t>L’ESPERIMENTO CONGIUNTO DELLE SOPRA CITATE MODALITÀ' DI ACCESSO</w:t>
      </w:r>
    </w:p>
    <w:p w14:paraId="0FA7B1A0" w14:textId="77777777" w:rsidR="007D0616" w:rsidRPr="006D7D95" w:rsidRDefault="007D0616" w:rsidP="007D0616">
      <w:r w:rsidRPr="006D7D95">
        <w:t>del/i seguente/i documento/i</w:t>
      </w:r>
      <w:r>
        <w:rPr>
          <w:rStyle w:val="Rimandonotaapidipagina"/>
        </w:rPr>
        <w:footnoteReference w:id="5"/>
      </w:r>
      <w:r w:rsidRPr="006D7D95">
        <w:rPr>
          <w:b/>
          <w:vertAlign w:val="superscript"/>
        </w:rPr>
        <w:t xml:space="preserve"> </w:t>
      </w:r>
      <w:r w:rsidRPr="006D7D95">
        <w:t>:</w:t>
      </w:r>
    </w:p>
    <w:p w14:paraId="2F55F50F" w14:textId="77777777" w:rsidR="007D0616" w:rsidRPr="006D7D95" w:rsidRDefault="007D0616" w:rsidP="007D0616">
      <w:r w:rsidRPr="006D7D95">
        <w:t xml:space="preserve">1. </w:t>
      </w:r>
      <w:r>
        <w:t xml:space="preserve">… … … … … … … … … … … … … … … … … … … … … … … … … … … … … … … …  </w:t>
      </w:r>
    </w:p>
    <w:p w14:paraId="0FA70131" w14:textId="77777777" w:rsidR="007D0616" w:rsidRPr="006D7D95" w:rsidRDefault="007D0616" w:rsidP="007D0616">
      <w:r w:rsidRPr="006D7D95">
        <w:t xml:space="preserve">2. </w:t>
      </w:r>
      <w:r>
        <w:t xml:space="preserve">… … … … … … … … … … … … … … … …… … … … … … … … … … … … … … … …   </w:t>
      </w:r>
    </w:p>
    <w:p w14:paraId="14E565E2" w14:textId="77777777" w:rsidR="007D0616" w:rsidRDefault="007D0616" w:rsidP="007D0616">
      <w:r w:rsidRPr="006D7D95">
        <w:t xml:space="preserve">3. </w:t>
      </w:r>
      <w:r>
        <w:t xml:space="preserve">… … … … … … … … … … … … … … … …… … … … … … … … … … … … … … … …  </w:t>
      </w:r>
    </w:p>
    <w:p w14:paraId="031B9B1F" w14:textId="77777777" w:rsidR="007D0616" w:rsidRDefault="007D0616" w:rsidP="007D0616">
      <w:pPr>
        <w:rPr>
          <w:b/>
        </w:rPr>
      </w:pPr>
      <w:r>
        <w:rPr>
          <w:b/>
        </w:rPr>
        <w:t>Inerente ai seguenti immobili: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62451" w14:paraId="166D6047" w14:textId="77777777" w:rsidTr="00AA787A">
        <w:tc>
          <w:tcPr>
            <w:tcW w:w="3209" w:type="dxa"/>
          </w:tcPr>
          <w:p w14:paraId="1A6DB307" w14:textId="012D4374" w:rsidR="00162451" w:rsidRDefault="00162451" w:rsidP="00162451">
            <w:pPr>
              <w:spacing w:after="0"/>
              <w:rPr>
                <w:b/>
              </w:rPr>
            </w:pPr>
            <w:r>
              <w:rPr>
                <w:b/>
              </w:rPr>
              <w:t>Ubicazione</w:t>
            </w:r>
          </w:p>
        </w:tc>
        <w:tc>
          <w:tcPr>
            <w:tcW w:w="3209" w:type="dxa"/>
          </w:tcPr>
          <w:p w14:paraId="7D79E2E3" w14:textId="7A9CB5C4" w:rsidR="00162451" w:rsidRDefault="00162451" w:rsidP="00162451">
            <w:pPr>
              <w:spacing w:after="0"/>
              <w:rPr>
                <w:b/>
              </w:rPr>
            </w:pPr>
            <w:r>
              <w:rPr>
                <w:b/>
              </w:rPr>
              <w:t>Identificazione catastale</w:t>
            </w:r>
          </w:p>
        </w:tc>
        <w:tc>
          <w:tcPr>
            <w:tcW w:w="3210" w:type="dxa"/>
          </w:tcPr>
          <w:p w14:paraId="48022C61" w14:textId="52DA7667" w:rsidR="00162451" w:rsidRPr="00162451" w:rsidRDefault="00162451" w:rsidP="00162451">
            <w:pPr>
              <w:spacing w:after="0"/>
              <w:rPr>
                <w:b/>
                <w:bCs/>
              </w:rPr>
            </w:pPr>
            <w:r w:rsidRPr="00162451">
              <w:rPr>
                <w:b/>
                <w:bCs/>
              </w:rPr>
              <w:t>Aventi Titolo</w:t>
            </w:r>
            <w:r w:rsidR="00AA787A">
              <w:rPr>
                <w:rStyle w:val="Rimandonotaapidipagina"/>
                <w:b/>
                <w:bCs/>
              </w:rPr>
              <w:footnoteReference w:id="6"/>
            </w:r>
          </w:p>
        </w:tc>
      </w:tr>
      <w:tr w:rsidR="00162451" w:rsidRPr="00AA787A" w14:paraId="27704FCD" w14:textId="77777777" w:rsidTr="00AA787A">
        <w:tc>
          <w:tcPr>
            <w:tcW w:w="3209" w:type="dxa"/>
          </w:tcPr>
          <w:p w14:paraId="7D1351DD" w14:textId="77777777" w:rsidR="00162451" w:rsidRPr="00AA787A" w:rsidRDefault="00162451" w:rsidP="00162451">
            <w:pPr>
              <w:spacing w:after="0"/>
              <w:rPr>
                <w:bCs/>
              </w:rPr>
            </w:pPr>
          </w:p>
        </w:tc>
        <w:tc>
          <w:tcPr>
            <w:tcW w:w="3209" w:type="dxa"/>
          </w:tcPr>
          <w:p w14:paraId="693895D3" w14:textId="58D50F41" w:rsidR="00162451" w:rsidRPr="00AA787A" w:rsidRDefault="00162451" w:rsidP="00162451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Foglio … part. … sub… </w:t>
            </w:r>
          </w:p>
        </w:tc>
        <w:tc>
          <w:tcPr>
            <w:tcW w:w="3210" w:type="dxa"/>
          </w:tcPr>
          <w:p w14:paraId="0C38D9FB" w14:textId="701F582F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FDF6939" w14:textId="77777777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78D476E3" w14:textId="77777777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09E1D1BD" w14:textId="77777777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AD8BA50" w14:textId="57B3078C" w:rsidR="00AA787A" w:rsidRPr="00AA787A" w:rsidRDefault="00AA787A" w:rsidP="00AA787A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</w:t>
            </w:r>
            <w:r w:rsidR="005F185B">
              <w:rPr>
                <w:bCs/>
              </w:rPr>
              <w:t>…</w:t>
            </w:r>
          </w:p>
        </w:tc>
      </w:tr>
      <w:tr w:rsidR="00162451" w:rsidRPr="00AA787A" w14:paraId="19350FAD" w14:textId="77777777" w:rsidTr="00AA787A">
        <w:tc>
          <w:tcPr>
            <w:tcW w:w="3209" w:type="dxa"/>
          </w:tcPr>
          <w:p w14:paraId="1AB242EB" w14:textId="77777777" w:rsidR="00162451" w:rsidRPr="00AA787A" w:rsidRDefault="00162451" w:rsidP="00162451">
            <w:pPr>
              <w:spacing w:after="0"/>
              <w:rPr>
                <w:bCs/>
              </w:rPr>
            </w:pPr>
          </w:p>
        </w:tc>
        <w:tc>
          <w:tcPr>
            <w:tcW w:w="3209" w:type="dxa"/>
          </w:tcPr>
          <w:p w14:paraId="43BDE3DF" w14:textId="6B733DE1" w:rsidR="00162451" w:rsidRPr="00AA787A" w:rsidRDefault="00162451" w:rsidP="00162451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Foglio … part. … sub… </w:t>
            </w:r>
          </w:p>
        </w:tc>
        <w:tc>
          <w:tcPr>
            <w:tcW w:w="3210" w:type="dxa"/>
          </w:tcPr>
          <w:p w14:paraId="0056E34A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205A312D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F1D5408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632D801C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66DBCC2F" w14:textId="63989DC4" w:rsidR="00162451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</w:t>
            </w:r>
            <w:r>
              <w:rPr>
                <w:bCs/>
              </w:rPr>
              <w:t>…</w:t>
            </w:r>
          </w:p>
        </w:tc>
      </w:tr>
      <w:tr w:rsidR="00162451" w:rsidRPr="00AA787A" w14:paraId="23FDEF6E" w14:textId="77777777" w:rsidTr="00AA787A">
        <w:tc>
          <w:tcPr>
            <w:tcW w:w="3209" w:type="dxa"/>
          </w:tcPr>
          <w:p w14:paraId="23A72934" w14:textId="77777777" w:rsidR="00162451" w:rsidRPr="00AA787A" w:rsidRDefault="00162451" w:rsidP="00162451">
            <w:pPr>
              <w:spacing w:after="0"/>
              <w:rPr>
                <w:bCs/>
              </w:rPr>
            </w:pPr>
          </w:p>
        </w:tc>
        <w:tc>
          <w:tcPr>
            <w:tcW w:w="3209" w:type="dxa"/>
          </w:tcPr>
          <w:p w14:paraId="5EE4830F" w14:textId="6CF95919" w:rsidR="00162451" w:rsidRPr="00AA787A" w:rsidRDefault="00162451" w:rsidP="00162451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Foglio … part. … sub… </w:t>
            </w:r>
          </w:p>
        </w:tc>
        <w:tc>
          <w:tcPr>
            <w:tcW w:w="3210" w:type="dxa"/>
          </w:tcPr>
          <w:p w14:paraId="4465BA51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0DA98FDE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D00F457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68AA8C63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7F84C81D" w14:textId="71D8A98C" w:rsidR="00162451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</w:t>
            </w:r>
            <w:r>
              <w:rPr>
                <w:bCs/>
              </w:rPr>
              <w:t>…</w:t>
            </w:r>
          </w:p>
        </w:tc>
      </w:tr>
      <w:tr w:rsidR="00162451" w:rsidRPr="00AA787A" w14:paraId="67FC9DC2" w14:textId="77777777" w:rsidTr="00AA787A">
        <w:tc>
          <w:tcPr>
            <w:tcW w:w="3209" w:type="dxa"/>
          </w:tcPr>
          <w:p w14:paraId="5FD72234" w14:textId="77777777" w:rsidR="00162451" w:rsidRPr="00AA787A" w:rsidRDefault="00162451" w:rsidP="00162451">
            <w:pPr>
              <w:spacing w:after="0"/>
              <w:rPr>
                <w:bCs/>
              </w:rPr>
            </w:pPr>
          </w:p>
        </w:tc>
        <w:tc>
          <w:tcPr>
            <w:tcW w:w="3209" w:type="dxa"/>
          </w:tcPr>
          <w:p w14:paraId="5B481D86" w14:textId="2683D59F" w:rsidR="00162451" w:rsidRPr="00AA787A" w:rsidRDefault="00162451" w:rsidP="00162451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Foglio … part. … sub… </w:t>
            </w:r>
          </w:p>
        </w:tc>
        <w:tc>
          <w:tcPr>
            <w:tcW w:w="3210" w:type="dxa"/>
          </w:tcPr>
          <w:p w14:paraId="6FF59E48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3CC626FE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18D2BB69" w14:textId="77777777" w:rsidR="005F185B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  <w:p w14:paraId="78A18873" w14:textId="282A5923" w:rsidR="00162451" w:rsidRPr="00AA787A" w:rsidRDefault="005F185B" w:rsidP="005F185B">
            <w:pPr>
              <w:spacing w:after="0"/>
              <w:rPr>
                <w:bCs/>
              </w:rPr>
            </w:pPr>
            <w:r w:rsidRPr="00AA787A">
              <w:rPr>
                <w:bCs/>
              </w:rPr>
              <w:t xml:space="preserve">… … … … … … … … … … </w:t>
            </w:r>
          </w:p>
        </w:tc>
      </w:tr>
    </w:tbl>
    <w:p w14:paraId="532A1FAF" w14:textId="77777777" w:rsidR="007D0616" w:rsidRPr="006D7D95" w:rsidRDefault="007D0616" w:rsidP="007D0616">
      <w:pPr>
        <w:rPr>
          <w:b/>
        </w:rPr>
      </w:pPr>
      <w:r>
        <w:rPr>
          <w:b/>
        </w:rPr>
        <w:lastRenderedPageBreak/>
        <w:t>Per la seguente motivazione</w:t>
      </w:r>
      <w:r>
        <w:rPr>
          <w:rStyle w:val="Rimandonotaapidipagina"/>
          <w:b/>
        </w:rPr>
        <w:footnoteReference w:id="7"/>
      </w:r>
    </w:p>
    <w:p w14:paraId="540296AC" w14:textId="77777777" w:rsidR="00AA787A" w:rsidRDefault="00AA787A" w:rsidP="005F185B">
      <w:pPr>
        <w:pStyle w:val="Paragrafoelenco"/>
        <w:numPr>
          <w:ilvl w:val="0"/>
          <w:numId w:val="6"/>
        </w:numPr>
        <w:spacing w:line="240" w:lineRule="auto"/>
      </w:pPr>
      <w:r>
        <w:t>Verifica conformità urbanistica e catastale</w:t>
      </w:r>
    </w:p>
    <w:p w14:paraId="7DEED914" w14:textId="77777777" w:rsidR="00AA787A" w:rsidRDefault="00AA787A" w:rsidP="005F185B">
      <w:pPr>
        <w:pStyle w:val="Paragrafoelenco"/>
        <w:numPr>
          <w:ilvl w:val="0"/>
          <w:numId w:val="6"/>
        </w:numPr>
        <w:spacing w:line="240" w:lineRule="auto"/>
      </w:pPr>
      <w:r>
        <w:t>Controllo della regolarità edilizia di un immobile prima dell’acquisto o della vendita.</w:t>
      </w:r>
    </w:p>
    <w:p w14:paraId="183D2E36" w14:textId="77777777" w:rsidR="00AA787A" w:rsidRDefault="00AA787A" w:rsidP="005F185B">
      <w:pPr>
        <w:pStyle w:val="Paragrafoelenco"/>
        <w:numPr>
          <w:ilvl w:val="0"/>
          <w:numId w:val="6"/>
        </w:numPr>
        <w:spacing w:line="240" w:lineRule="auto"/>
      </w:pPr>
      <w:r>
        <w:t>Redazione di pratiche edilizie</w:t>
      </w:r>
    </w:p>
    <w:p w14:paraId="0ECA6FDB" w14:textId="00BE955F" w:rsidR="00AA787A" w:rsidRDefault="00AA787A" w:rsidP="005F185B">
      <w:pPr>
        <w:pStyle w:val="Paragrafoelenco"/>
        <w:numPr>
          <w:ilvl w:val="0"/>
          <w:numId w:val="6"/>
        </w:numPr>
        <w:spacing w:line="240" w:lineRule="auto"/>
      </w:pPr>
      <w:r>
        <w:t>Raccolta di documenti tecnici (progetti, planimetrie, certificati) per atti di trasferimento di diritti reali</w:t>
      </w:r>
    </w:p>
    <w:p w14:paraId="491EA932" w14:textId="27CFBE8E" w:rsidR="00AA787A" w:rsidRDefault="00AA787A" w:rsidP="005F185B">
      <w:pPr>
        <w:pStyle w:val="Paragrafoelenco"/>
        <w:numPr>
          <w:ilvl w:val="0"/>
          <w:numId w:val="6"/>
        </w:numPr>
        <w:spacing w:before="240" w:line="360" w:lineRule="auto"/>
      </w:pPr>
      <w:r>
        <w:t>Contenziosi legali o amministrativi (specificare)…. … … … … … … … … … … … … … … … … … … … … … … … … … … … … … … … … … … … … … … … … … … … … … … … …</w:t>
      </w:r>
      <w:r w:rsidR="005F185B">
        <w:t>… … … … … …… … … … …</w:t>
      </w:r>
    </w:p>
    <w:p w14:paraId="7A0D93B8" w14:textId="4E58BF20" w:rsidR="00AA787A" w:rsidRDefault="00AA787A" w:rsidP="005F185B">
      <w:pPr>
        <w:pStyle w:val="Paragrafoelenco"/>
        <w:numPr>
          <w:ilvl w:val="0"/>
          <w:numId w:val="6"/>
        </w:numPr>
        <w:spacing w:line="360" w:lineRule="auto"/>
      </w:pPr>
      <w:r>
        <w:t>Verifica di violazioni edilizie da parte di terzi (specificare)…. … … … … … … … … … … … … … … … … … … … … … … … … … … … … … … … …</w:t>
      </w:r>
      <w:r w:rsidR="005F185B">
        <w:t>… … … … … … … … … … … …… … … … … …… … … … …</w:t>
      </w:r>
    </w:p>
    <w:p w14:paraId="120E6E9E" w14:textId="12A330D0" w:rsidR="007D0616" w:rsidRDefault="00AA787A" w:rsidP="005F185B">
      <w:pPr>
        <w:pStyle w:val="Paragrafoelenco"/>
        <w:numPr>
          <w:ilvl w:val="0"/>
          <w:numId w:val="6"/>
        </w:numPr>
        <w:spacing w:line="360" w:lineRule="auto"/>
      </w:pPr>
      <w:r>
        <w:t xml:space="preserve">Altro </w:t>
      </w:r>
      <w:r w:rsidR="007D0616">
        <w:t xml:space="preserve">… … … … … … … … … … … … … … … … … … … … … … … … … … … … … … … …  … … … … … … … … … … … … … … … … … … … … … … … … … … …  … … … … … … … … … </w:t>
      </w:r>
      <w:r w:rsidR="005F185B">
        <w:t xml:space="preserve">… … … </w:t>
      </w:r>
    </w:p>
    <w:p w14:paraId="4EB66868" w14:textId="77777777" w:rsidR="007D0616" w:rsidRPr="006D7D95" w:rsidRDefault="007D0616" w:rsidP="007D0616">
      <w:r w:rsidRPr="005B5EFD">
        <w:rPr>
          <w:b/>
        </w:rPr>
        <w:t>Mediante</w:t>
      </w:r>
      <w:r w:rsidRPr="006D7D95">
        <w:t xml:space="preserve"> (</w:t>
      </w:r>
      <w:r w:rsidRPr="006D7D95">
        <w:rPr>
          <w:i/>
        </w:rPr>
        <w:t>da compilarsi solo in caso di richiesta di copie</w:t>
      </w:r>
      <w:r w:rsidRPr="006D7D95">
        <w:t>)</w:t>
      </w:r>
      <w:r w:rsidRPr="00891A09">
        <w:t>:</w:t>
      </w:r>
    </w:p>
    <w:p w14:paraId="46D042C9" w14:textId="77777777" w:rsidR="007D0616" w:rsidRPr="006D7D95" w:rsidRDefault="007D0616" w:rsidP="007D0616">
      <w:pPr>
        <w:pStyle w:val="Paragrafoelenco"/>
        <w:numPr>
          <w:ilvl w:val="0"/>
          <w:numId w:val="3"/>
        </w:numPr>
        <w:suppressAutoHyphens w:val="0"/>
      </w:pPr>
      <w:r w:rsidRPr="006D7D95">
        <w:t>consegna al sottoscritto richiedente;</w:t>
      </w:r>
    </w:p>
    <w:p w14:paraId="3E9EED2A" w14:textId="1827B220" w:rsidR="007D0616" w:rsidRPr="006D7D95" w:rsidRDefault="007D0616" w:rsidP="007D0616">
      <w:pPr>
        <w:pStyle w:val="Paragrafoelenco"/>
        <w:numPr>
          <w:ilvl w:val="0"/>
          <w:numId w:val="3"/>
        </w:numPr>
        <w:suppressAutoHyphens w:val="0"/>
      </w:pPr>
      <w:r w:rsidRPr="006D7D95">
        <w:t xml:space="preserve">consegna al Sig. </w:t>
      </w:r>
      <w:r>
        <w:t>… … … … … … … … … … … … … … … …</w:t>
      </w:r>
      <w:r w:rsidRPr="006D7D95">
        <w:t>, autorizzato al ritiro dei documenti</w:t>
      </w:r>
      <w:r w:rsidR="00FB749D">
        <w:t xml:space="preserve"> con documento allegato alla presente</w:t>
      </w:r>
      <w:r w:rsidRPr="006D7D95">
        <w:t>;</w:t>
      </w:r>
    </w:p>
    <w:p w14:paraId="448117E6" w14:textId="62D95205" w:rsidR="007D0616" w:rsidRPr="006D7D95" w:rsidRDefault="007D0616" w:rsidP="00E711C3">
      <w:pPr>
        <w:pStyle w:val="Paragrafoelenco"/>
        <w:numPr>
          <w:ilvl w:val="0"/>
          <w:numId w:val="3"/>
        </w:numPr>
        <w:suppressAutoHyphens w:val="0"/>
      </w:pPr>
      <w:r w:rsidRPr="006D7D95">
        <w:t xml:space="preserve">trasmissione all’indirizzo di posta elettronica/PEC </w:t>
      </w:r>
      <w:r>
        <w:t xml:space="preserve">… … … … … … … … … … … … … … … …  … </w:t>
      </w:r>
    </w:p>
    <w:p w14:paraId="277E9BD6" w14:textId="462C7962" w:rsidR="007D0616" w:rsidRPr="006D7D95" w:rsidRDefault="007D0616" w:rsidP="007D0616">
      <w:r w:rsidRPr="006D7D95">
        <w:t>Ai sensi dell'articolo 38 del d.P.R. 28 dicembre 2000</w:t>
      </w:r>
      <w:r>
        <w:t>, n. 445</w:t>
      </w:r>
      <w:r w:rsidRPr="006D7D95">
        <w:t>, la presente dichiarazione è stata:</w:t>
      </w:r>
    </w:p>
    <w:p w14:paraId="3F2D2CF2" w14:textId="77777777" w:rsidR="007D0616" w:rsidRPr="00AE49C8" w:rsidRDefault="007D0616" w:rsidP="007D0616">
      <w:pPr>
        <w:pStyle w:val="Paragrafoelenco"/>
        <w:numPr>
          <w:ilvl w:val="0"/>
          <w:numId w:val="2"/>
        </w:numPr>
        <w:suppressAutoHyphens w:val="0"/>
        <w:ind w:left="360"/>
        <w:rPr>
          <w:b/>
        </w:rPr>
      </w:pPr>
      <w:r w:rsidRPr="00AE49C8">
        <w:rPr>
          <w:b/>
        </w:rPr>
        <w:t>sottoscritta, previa identificazione del richiedente, in presenza del dipendente addetto</w:t>
      </w:r>
    </w:p>
    <w:p w14:paraId="5461C39B" w14:textId="77777777" w:rsidR="007D0616" w:rsidRDefault="007D0616" w:rsidP="007D0616">
      <w:pPr>
        <w:pStyle w:val="Paragrafoelenco"/>
        <w:numPr>
          <w:ilvl w:val="0"/>
          <w:numId w:val="2"/>
        </w:numPr>
        <w:suppressAutoHyphens w:val="0"/>
        <w:ind w:left="360"/>
        <w:rPr>
          <w:b/>
        </w:rPr>
      </w:pPr>
      <w:r w:rsidRPr="00AE49C8">
        <w:rPr>
          <w:b/>
        </w:rPr>
        <w:t>sottoscritta e presentata unitamente a copia fotostatica non autenticata di un documento di identità del sottoscrittore</w:t>
      </w:r>
    </w:p>
    <w:p w14:paraId="3ED30BF9" w14:textId="159DCEFC" w:rsidR="007D0616" w:rsidRPr="00BB64FB" w:rsidRDefault="00BE48FB" w:rsidP="007D0616">
      <w:pPr>
        <w:pStyle w:val="Paragrafoelenco"/>
        <w:numPr>
          <w:ilvl w:val="0"/>
          <w:numId w:val="5"/>
        </w:numPr>
        <w:suppressAutoHyphens w:val="0"/>
        <w:rPr>
          <w:b/>
        </w:rPr>
      </w:pPr>
      <w:r>
        <w:rPr>
          <w:b/>
        </w:rPr>
        <w:t xml:space="preserve">presentata </w:t>
      </w:r>
      <w:r w:rsidR="00E711C3">
        <w:rPr>
          <w:b/>
        </w:rPr>
        <w:t>previa procura</w:t>
      </w:r>
      <w:r w:rsidR="007D0616" w:rsidRPr="00AE49C8">
        <w:rPr>
          <w:b/>
        </w:rPr>
        <w:t xml:space="preserve"> de</w:t>
      </w:r>
      <w:r>
        <w:rPr>
          <w:b/>
        </w:rPr>
        <w:t xml:space="preserve">gli </w:t>
      </w:r>
      <w:r w:rsidR="007D0616" w:rsidRPr="00AE49C8">
        <w:rPr>
          <w:b/>
        </w:rPr>
        <w:t>interessat</w:t>
      </w:r>
      <w:bookmarkStart w:id="5" w:name="1"/>
      <w:bookmarkStart w:id="6" w:name="2"/>
      <w:bookmarkEnd w:id="5"/>
      <w:bookmarkEnd w:id="6"/>
      <w:r>
        <w:rPr>
          <w:b/>
        </w:rPr>
        <w:t>i</w:t>
      </w:r>
      <w:r w:rsidR="00A0043B">
        <w:rPr>
          <w:b/>
        </w:rPr>
        <w:t xml:space="preserve"> e di tutti gli aventi titolo</w:t>
      </w:r>
      <w:r>
        <w:rPr>
          <w:b/>
        </w:rPr>
        <w:t xml:space="preserve"> che viene ALLEGATA alla presente</w:t>
      </w:r>
    </w:p>
    <w:p w14:paraId="4FF59419" w14:textId="77777777" w:rsidR="00E711C3" w:rsidRDefault="00E711C3" w:rsidP="00E711C3">
      <w:r>
        <w:t xml:space="preserve">Luogo e data … … … … … … </w:t>
      </w:r>
    </w:p>
    <w:p w14:paraId="1B3F60E5" w14:textId="55AB6267" w:rsidR="00E711C3" w:rsidRDefault="00E711C3" w:rsidP="00E711C3">
      <w:pPr>
        <w:ind w:left="6372"/>
        <w:jc w:val="center"/>
      </w:pPr>
      <w:r w:rsidRPr="006D7D95">
        <w:t>Firma dell’interessato</w:t>
      </w:r>
    </w:p>
    <w:p w14:paraId="0297FA8E" w14:textId="6974F48D" w:rsidR="00E711C3" w:rsidRDefault="00E711C3" w:rsidP="00E711C3">
      <w:pPr>
        <w:ind w:left="6372"/>
        <w:jc w:val="center"/>
      </w:pPr>
      <w:r>
        <w:t>… … … … … … … … …</w:t>
      </w:r>
    </w:p>
    <w:p w14:paraId="75D2CB0D" w14:textId="77777777" w:rsidR="00E711C3" w:rsidRPr="00755854" w:rsidRDefault="00E711C3" w:rsidP="00E711C3">
      <w:pPr>
        <w:spacing w:after="0"/>
        <w:rPr>
          <w:sz w:val="16"/>
          <w:szCs w:val="16"/>
        </w:rPr>
      </w:pPr>
      <w:r w:rsidRPr="00755854">
        <w:rPr>
          <w:sz w:val="16"/>
          <w:szCs w:val="16"/>
        </w:rPr>
        <w:t>Informativa ai sensi del Regolamento (UE) 2016/679, articolo 13:</w:t>
      </w:r>
    </w:p>
    <w:p w14:paraId="32C49E98" w14:textId="77777777" w:rsidR="00E711C3" w:rsidRPr="00755854" w:rsidRDefault="00E711C3" w:rsidP="00E711C3">
      <w:pPr>
        <w:pStyle w:val="Paragrafoelenco"/>
        <w:numPr>
          <w:ilvl w:val="0"/>
          <w:numId w:val="4"/>
        </w:numPr>
        <w:suppressAutoHyphens w:val="0"/>
        <w:rPr>
          <w:sz w:val="16"/>
          <w:szCs w:val="16"/>
        </w:rPr>
      </w:pPr>
      <w:r w:rsidRPr="00755854">
        <w:rPr>
          <w:sz w:val="16"/>
          <w:szCs w:val="16"/>
        </w:rPr>
        <w:t>i dati forniti verranno trattati esclusivamente per le finalità connesse alla procedura per cui sono raccolti;</w:t>
      </w:r>
    </w:p>
    <w:p w14:paraId="3C050436" w14:textId="77777777" w:rsidR="00E711C3" w:rsidRPr="00755854" w:rsidRDefault="00E711C3" w:rsidP="00E711C3">
      <w:pPr>
        <w:pStyle w:val="Paragrafoelenco"/>
        <w:numPr>
          <w:ilvl w:val="0"/>
          <w:numId w:val="4"/>
        </w:numPr>
        <w:suppressAutoHyphens w:val="0"/>
        <w:rPr>
          <w:sz w:val="16"/>
          <w:szCs w:val="16"/>
        </w:rPr>
      </w:pPr>
      <w:r w:rsidRPr="00755854">
        <w:rPr>
          <w:sz w:val="16"/>
          <w:szCs w:val="16"/>
        </w:rPr>
        <w:t>il trattamento sarà effettuato con supporto cartaceo e/o informatico;</w:t>
      </w:r>
    </w:p>
    <w:p w14:paraId="277F610A" w14:textId="77777777" w:rsidR="00E711C3" w:rsidRPr="00755854" w:rsidRDefault="00E711C3" w:rsidP="00E711C3">
      <w:pPr>
        <w:pStyle w:val="Paragrafoelenco"/>
        <w:numPr>
          <w:ilvl w:val="0"/>
          <w:numId w:val="4"/>
        </w:numPr>
        <w:suppressAutoHyphens w:val="0"/>
        <w:rPr>
          <w:sz w:val="16"/>
          <w:szCs w:val="16"/>
        </w:rPr>
      </w:pPr>
      <w:r w:rsidRPr="00755854">
        <w:rPr>
          <w:sz w:val="16"/>
          <w:szCs w:val="16"/>
        </w:rPr>
        <w:t>il conferimento dei dati è obbligatorio per dar corso alla procedura;</w:t>
      </w:r>
    </w:p>
    <w:p w14:paraId="5CBA72CE" w14:textId="77777777" w:rsidR="00E711C3" w:rsidRPr="00755854" w:rsidRDefault="00E711C3" w:rsidP="00E711C3">
      <w:pPr>
        <w:pStyle w:val="Paragrafoelenco"/>
        <w:numPr>
          <w:ilvl w:val="0"/>
          <w:numId w:val="4"/>
        </w:numPr>
        <w:suppressAutoHyphens w:val="0"/>
        <w:rPr>
          <w:sz w:val="16"/>
          <w:szCs w:val="16"/>
        </w:rPr>
      </w:pPr>
      <w:r w:rsidRPr="00755854">
        <w:rPr>
          <w:sz w:val="16"/>
          <w:szCs w:val="16"/>
        </w:rPr>
        <w:t>titolare del trattamento è il comune di Subbiano;</w:t>
      </w:r>
    </w:p>
    <w:p w14:paraId="431BE12B" w14:textId="0D58ABE2" w:rsidR="00E711C3" w:rsidRDefault="00E711C3" w:rsidP="00D02FDA">
      <w:pPr>
        <w:pStyle w:val="Paragrafoelenco"/>
        <w:numPr>
          <w:ilvl w:val="0"/>
          <w:numId w:val="4"/>
        </w:numPr>
        <w:suppressAutoHyphens w:val="0"/>
      </w:pPr>
      <w:r w:rsidRPr="00755854">
        <w:rPr>
          <w:sz w:val="16"/>
          <w:szCs w:val="16"/>
        </w:rPr>
        <w:t>responsabile del trattamento è il dirigente della struttura destinataria della presente dichiarazione</w:t>
      </w:r>
      <w:r w:rsidR="00755854">
        <w:rPr>
          <w:sz w:val="16"/>
          <w:szCs w:val="16"/>
        </w:rPr>
        <w:t>.</w:t>
      </w:r>
    </w:p>
    <w:sectPr w:rsidR="00E711C3" w:rsidSect="008A12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2268" w:left="1134" w:header="284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59652" w14:textId="77777777" w:rsidR="00320D33" w:rsidRDefault="00320D33">
      <w:r>
        <w:separator/>
      </w:r>
    </w:p>
  </w:endnote>
  <w:endnote w:type="continuationSeparator" w:id="0">
    <w:p w14:paraId="05D20460" w14:textId="77777777" w:rsidR="00320D33" w:rsidRDefault="0032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92E95" w14:textId="77777777" w:rsidR="008A12B1" w:rsidRDefault="008A12B1" w:rsidP="008A12B1">
    <w:pPr>
      <w:pStyle w:val="Pidipagina"/>
      <w:jc w:val="right"/>
      <w:rPr>
        <w:noProof/>
        <w:sz w:val="18"/>
        <w:szCs w:val="18"/>
      </w:rPr>
    </w:pPr>
    <w:r>
      <w:rPr>
        <w:b/>
        <w:sz w:val="18"/>
        <w:szCs w:val="18"/>
      </w:rPr>
      <w:t xml:space="preserve">UNITÀ ORGANIZZATIVA N. 5 </w:t>
    </w:r>
    <w:r w:rsidRPr="00BC4D39">
      <w:rPr>
        <w:b/>
        <w:sz w:val="18"/>
        <w:szCs w:val="18"/>
      </w:rPr>
      <w:t>URBANISTICA</w:t>
    </w:r>
  </w:p>
  <w:p w14:paraId="70ECE6D0" w14:textId="5A9936A5" w:rsidR="008A12B1" w:rsidRDefault="007D0616" w:rsidP="008A12B1">
    <w:pPr>
      <w:pStyle w:val="Pidipagina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F78EDE2" wp14:editId="26F686AC">
              <wp:simplePos x="0" y="0"/>
              <wp:positionH relativeFrom="column">
                <wp:posOffset>-899160</wp:posOffset>
              </wp:positionH>
              <wp:positionV relativeFrom="paragraph">
                <wp:posOffset>-681991</wp:posOffset>
              </wp:positionV>
              <wp:extent cx="7645400" cy="0"/>
              <wp:effectExtent l="0" t="0" r="0" b="0"/>
              <wp:wrapNone/>
              <wp:docPr id="1425120987" name="Connettore dirit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FF8FAF" id="Connettore diritto 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0.8pt,-53.7pt" to="531.2pt,-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" strokecolor="#4a7ebb">
              <o:lock v:ext="edit" shapetype="f"/>
            </v:line>
          </w:pict>
        </mc:Fallback>
      </mc:AlternateContent>
    </w:r>
    <w:r w:rsidR="008A12B1">
      <w:t xml:space="preserve">Pag. </w:t>
    </w:r>
    <w:r w:rsidR="008A12B1">
      <w:rPr>
        <w:b/>
        <w:bCs/>
      </w:rPr>
      <w:fldChar w:fldCharType="begin"/>
    </w:r>
    <w:r w:rsidR="008A12B1">
      <w:rPr>
        <w:b/>
        <w:bCs/>
      </w:rPr>
      <w:instrText>PAGE</w:instrText>
    </w:r>
    <w:r w:rsidR="008A12B1">
      <w:rPr>
        <w:b/>
        <w:bCs/>
      </w:rPr>
      <w:fldChar w:fldCharType="separate"/>
    </w:r>
    <w:r w:rsidR="008A12B1">
      <w:rPr>
        <w:b/>
        <w:bCs/>
        <w:sz w:val="24"/>
      </w:rPr>
      <w:t>2</w:t>
    </w:r>
    <w:r w:rsidR="008A12B1">
      <w:rPr>
        <w:b/>
        <w:bCs/>
      </w:rPr>
      <w:fldChar w:fldCharType="end"/>
    </w:r>
    <w:r w:rsidR="008A12B1">
      <w:t xml:space="preserve"> a </w:t>
    </w:r>
    <w:r w:rsidR="008A12B1">
      <w:rPr>
        <w:b/>
        <w:bCs/>
      </w:rPr>
      <w:fldChar w:fldCharType="begin"/>
    </w:r>
    <w:r w:rsidR="008A12B1">
      <w:rPr>
        <w:b/>
        <w:bCs/>
      </w:rPr>
      <w:instrText>NUMPAGES</w:instrText>
    </w:r>
    <w:r w:rsidR="008A12B1">
      <w:rPr>
        <w:b/>
        <w:bCs/>
      </w:rPr>
      <w:fldChar w:fldCharType="separate"/>
    </w:r>
    <w:r w:rsidR="008A12B1">
      <w:rPr>
        <w:b/>
        <w:bCs/>
        <w:sz w:val="24"/>
      </w:rPr>
      <w:t>3</w:t>
    </w:r>
    <w:r w:rsidR="008A12B1">
      <w:rPr>
        <w:b/>
        <w:bCs/>
      </w:rPr>
      <w:fldChar w:fldCharType="end"/>
    </w:r>
  </w:p>
  <w:p w14:paraId="4B5FADDA" w14:textId="77777777" w:rsidR="00303E8A" w:rsidRDefault="00303E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35727" w14:textId="33EB2663" w:rsidR="008A12B1" w:rsidRDefault="007D0616" w:rsidP="008A12B1">
    <w:pPr>
      <w:pStyle w:val="Pidipagina"/>
      <w:jc w:val="right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D4AC3AE" wp14:editId="43C33C3F">
              <wp:simplePos x="0" y="0"/>
              <wp:positionH relativeFrom="column">
                <wp:posOffset>-814705</wp:posOffset>
              </wp:positionH>
              <wp:positionV relativeFrom="paragraph">
                <wp:posOffset>15874</wp:posOffset>
              </wp:positionV>
              <wp:extent cx="7645400" cy="0"/>
              <wp:effectExtent l="0" t="0" r="0" b="0"/>
              <wp:wrapNone/>
              <wp:docPr id="266771517" name="Connettore dirit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48AE3" id="Connettore diritto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4.15pt,1.25pt" to="537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CBdJaXgAAAACQEAAA8AAAAA&#10;AAAAAAAAAAAAHwQAAGRycy9kb3ducmV2LnhtbFBLBQYAAAAABAAEAPMAAAAsBQAAAAA=&#10;" strokecolor="#4a7ebb">
              <o:lock v:ext="edit" shapetype="f"/>
            </v:line>
          </w:pict>
        </mc:Fallback>
      </mc:AlternateContent>
    </w:r>
  </w:p>
  <w:p w14:paraId="58532C30" w14:textId="77777777" w:rsidR="008A12B1" w:rsidRDefault="008A12B1" w:rsidP="008A12B1">
    <w:pPr>
      <w:pStyle w:val="Pidipagina"/>
      <w:jc w:val="right"/>
      <w:rPr>
        <w:noProof/>
        <w:sz w:val="18"/>
        <w:szCs w:val="18"/>
      </w:rPr>
    </w:pPr>
    <w:r>
      <w:rPr>
        <w:b/>
        <w:sz w:val="18"/>
        <w:szCs w:val="18"/>
      </w:rPr>
      <w:t xml:space="preserve">UNITÀ ORGANIZZATIVA N. 5 </w:t>
    </w:r>
    <w:r w:rsidRPr="00BC4D39">
      <w:rPr>
        <w:b/>
        <w:sz w:val="18"/>
        <w:szCs w:val="18"/>
      </w:rPr>
      <w:t>URBANISTICA</w:t>
    </w:r>
  </w:p>
  <w:p w14:paraId="09D3100C" w14:textId="77777777" w:rsidR="008A12B1" w:rsidRDefault="008A12B1" w:rsidP="008A12B1">
    <w:pPr>
      <w:pStyle w:val="Pidipagina"/>
      <w:jc w:val="right"/>
    </w:pPr>
    <w:r>
      <w:t xml:space="preserve">Pag.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sz w:val="24"/>
      </w:rPr>
      <w:t>2</w:t>
    </w:r>
    <w:r>
      <w:rPr>
        <w:b/>
        <w:bCs/>
      </w:rPr>
      <w:fldChar w:fldCharType="end"/>
    </w:r>
    <w:r>
      <w:t xml:space="preserve"> a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sz w:val="24"/>
      </w:rPr>
      <w:t>3</w:t>
    </w:r>
    <w:r>
      <w:rPr>
        <w:b/>
        <w:bCs/>
      </w:rPr>
      <w:fldChar w:fldCharType="end"/>
    </w:r>
  </w:p>
  <w:p w14:paraId="011B5156" w14:textId="77777777" w:rsidR="00421DF2" w:rsidRPr="005B7027" w:rsidRDefault="00421DF2">
    <w:pPr>
      <w:pStyle w:val="Pidipagina"/>
      <w:jc w:val="center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CB934" w14:textId="6A08D493" w:rsidR="008A12B1" w:rsidRDefault="007D0616" w:rsidP="00727BE7">
    <w:pPr>
      <w:pStyle w:val="Pidipagina"/>
      <w:spacing w:after="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6BF246C" wp14:editId="22BDE50C">
              <wp:simplePos x="0" y="0"/>
              <wp:positionH relativeFrom="column">
                <wp:posOffset>-984885</wp:posOffset>
              </wp:positionH>
              <wp:positionV relativeFrom="paragraph">
                <wp:posOffset>76199</wp:posOffset>
              </wp:positionV>
              <wp:extent cx="7645400" cy="0"/>
              <wp:effectExtent l="0" t="0" r="0" b="0"/>
              <wp:wrapNone/>
              <wp:docPr id="379619070" name="Connettore dirit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976299" id="Connettore diritto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7.55pt,6pt" to="524.4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FVmm7ngAAAACwEAAA8AAAAA&#10;AAAAAAAAAAAAHwQAAGRycy9kb3ducmV2LnhtbFBLBQYAAAAABAAEAPMAAAAsBQAAAAA=&#10;" strokecolor="#4a7ebb">
              <o:lock v:ext="edit" shapetype="f"/>
            </v:line>
          </w:pict>
        </mc:Fallback>
      </mc:AlternateContent>
    </w:r>
  </w:p>
  <w:p w14:paraId="2BA9DE60" w14:textId="460BF266" w:rsidR="008A12B1" w:rsidRPr="0070172D" w:rsidRDefault="008A12B1" w:rsidP="007D0616">
    <w:pPr>
      <w:pStyle w:val="Pidipagina"/>
      <w:spacing w:after="0" w:line="240" w:lineRule="auto"/>
      <w:jc w:val="center"/>
      <w:rPr>
        <w:b/>
        <w:bCs/>
        <w:sz w:val="18"/>
        <w:szCs w:val="18"/>
      </w:rPr>
    </w:pPr>
    <w:r w:rsidRPr="0070172D">
      <w:rPr>
        <w:b/>
        <w:bCs/>
        <w:sz w:val="18"/>
        <w:szCs w:val="18"/>
      </w:rPr>
      <w:t>Area n. 5 Urbanistica, Edilizia, Ambiente, Attività Produttive, Toponomastica</w:t>
    </w:r>
  </w:p>
  <w:p w14:paraId="2EC4E497" w14:textId="77777777" w:rsidR="008A12B1" w:rsidRDefault="008A12B1" w:rsidP="007D0616">
    <w:pPr>
      <w:pStyle w:val="Pidipagina"/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>V</w:t>
    </w:r>
    <w:r w:rsidRPr="0070172D">
      <w:rPr>
        <w:sz w:val="18"/>
        <w:szCs w:val="18"/>
      </w:rPr>
      <w:t xml:space="preserve">ia Verdi </w:t>
    </w:r>
    <w:r>
      <w:rPr>
        <w:sz w:val="18"/>
        <w:szCs w:val="18"/>
      </w:rPr>
      <w:t xml:space="preserve">n. </w:t>
    </w:r>
    <w:r w:rsidRPr="0070172D">
      <w:rPr>
        <w:sz w:val="18"/>
        <w:szCs w:val="18"/>
      </w:rPr>
      <w:t>9</w:t>
    </w:r>
    <w:r>
      <w:rPr>
        <w:sz w:val="18"/>
        <w:szCs w:val="18"/>
      </w:rPr>
      <w:t>,</w:t>
    </w:r>
    <w:r w:rsidRPr="0070172D">
      <w:rPr>
        <w:sz w:val="18"/>
        <w:szCs w:val="18"/>
      </w:rPr>
      <w:t xml:space="preserve"> 52010 Subbiano (AR)</w:t>
    </w:r>
  </w:p>
  <w:p w14:paraId="528234EB" w14:textId="77777777" w:rsidR="008A12B1" w:rsidRPr="0070172D" w:rsidRDefault="008A12B1" w:rsidP="007D0616">
    <w:pPr>
      <w:pStyle w:val="Pidipagina"/>
      <w:spacing w:after="0" w:line="240" w:lineRule="auto"/>
      <w:jc w:val="center"/>
      <w:rPr>
        <w:sz w:val="18"/>
        <w:szCs w:val="18"/>
      </w:rPr>
    </w:pPr>
    <w:r w:rsidRPr="0070172D">
      <w:rPr>
        <w:sz w:val="18"/>
        <w:szCs w:val="18"/>
      </w:rPr>
      <w:t>tel.</w:t>
    </w:r>
    <w:r>
      <w:rPr>
        <w:sz w:val="18"/>
        <w:szCs w:val="18"/>
      </w:rPr>
      <w:t xml:space="preserve"> </w:t>
    </w:r>
    <w:r w:rsidRPr="0070172D">
      <w:rPr>
        <w:sz w:val="18"/>
        <w:szCs w:val="18"/>
      </w:rPr>
      <w:t>0575.421739</w:t>
    </w:r>
  </w:p>
  <w:p w14:paraId="683500D2" w14:textId="77777777" w:rsidR="008A12B1" w:rsidRPr="0070172D" w:rsidRDefault="008A12B1" w:rsidP="007D0616">
    <w:pPr>
      <w:pStyle w:val="Pidipagina"/>
      <w:spacing w:after="0" w:line="240" w:lineRule="auto"/>
      <w:jc w:val="center"/>
      <w:rPr>
        <w:sz w:val="18"/>
        <w:szCs w:val="18"/>
      </w:rPr>
    </w:pPr>
    <w:r w:rsidRPr="0070172D">
      <w:rPr>
        <w:sz w:val="18"/>
        <w:szCs w:val="18"/>
      </w:rPr>
      <w:t>P.IVA 00274760511</w:t>
    </w:r>
  </w:p>
  <w:p w14:paraId="546D763E" w14:textId="77777777" w:rsidR="008A12B1" w:rsidRPr="0070172D" w:rsidRDefault="008A12B1" w:rsidP="007D0616">
    <w:pPr>
      <w:pStyle w:val="Pidipagina"/>
      <w:spacing w:after="0" w:line="240" w:lineRule="auto"/>
      <w:jc w:val="center"/>
      <w:rPr>
        <w:sz w:val="18"/>
        <w:szCs w:val="18"/>
      </w:rPr>
    </w:pPr>
    <w:r w:rsidRPr="0070172D">
      <w:rPr>
        <w:sz w:val="18"/>
        <w:szCs w:val="18"/>
      </w:rPr>
      <w:t>www.comune.subbiano.ar.it</w:t>
    </w:r>
  </w:p>
  <w:p w14:paraId="065E0F54" w14:textId="77777777" w:rsidR="008A12B1" w:rsidRDefault="008A12B1" w:rsidP="00727BE7">
    <w:pPr>
      <w:pStyle w:val="Pidipagina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FA744" w14:textId="77777777" w:rsidR="00320D33" w:rsidRDefault="00320D33">
      <w:r>
        <w:separator/>
      </w:r>
    </w:p>
  </w:footnote>
  <w:footnote w:type="continuationSeparator" w:id="0">
    <w:p w14:paraId="4C0695BA" w14:textId="77777777" w:rsidR="00320D33" w:rsidRDefault="00320D33">
      <w:r>
        <w:continuationSeparator/>
      </w:r>
    </w:p>
  </w:footnote>
  <w:footnote w:id="1">
    <w:p w14:paraId="00471F43" w14:textId="77777777" w:rsidR="001017ED" w:rsidRDefault="001017ED" w:rsidP="001017ED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0" w:name="__RefHeading__213_1789343706"/>
      <w:r w:rsidRPr="001017ED">
        <w:rPr>
          <w:b/>
          <w:bCs/>
        </w:rPr>
        <w:t>L’imposta di bollo è dovuta solo nel caso in cui sia richiesto il rilascio di copie conformi (autentiche) della documentazione.</w:t>
      </w:r>
      <w:bookmarkEnd w:id="0"/>
    </w:p>
  </w:footnote>
  <w:footnote w:id="2">
    <w:p w14:paraId="47CE318B" w14:textId="77777777" w:rsidR="00BC223F" w:rsidRDefault="00BC223F" w:rsidP="00BC223F">
      <w:pPr>
        <w:pStyle w:val="Testonotaapidipagina"/>
      </w:pPr>
      <w:r>
        <w:rPr>
          <w:rStyle w:val="Rimandonotaapidipagina"/>
        </w:rPr>
        <w:footnoteRef/>
      </w:r>
      <w:r>
        <w:t xml:space="preserve"> La richiesta di visura può essere presentata dal proprietario, dal professionista incaricato con procura o da altri aventi titolo in base alla vigente normativa sull'accesso alla documentazione amministrativa.</w:t>
      </w:r>
    </w:p>
    <w:p w14:paraId="61691C4C" w14:textId="4C4F7497" w:rsidR="00BC223F" w:rsidRPr="00BC223F" w:rsidRDefault="00BC223F" w:rsidP="00BC223F">
      <w:pPr>
        <w:pStyle w:val="Testonotaapidipagina"/>
        <w:rPr>
          <w:b/>
          <w:bCs/>
        </w:rPr>
      </w:pPr>
      <w:r w:rsidRPr="00BC223F">
        <w:rPr>
          <w:b/>
          <w:bCs/>
        </w:rPr>
        <w:t>Si raccomanda la massima attenzione nella compilazione della modulistica, in particolare indicare sempre i nominativi di tutti i proprietari e in caso di procura che la stessa sia sottoscritta da tutti gli aventi titolo.</w:t>
      </w:r>
    </w:p>
  </w:footnote>
  <w:footnote w:id="3">
    <w:p w14:paraId="04E008E9" w14:textId="6FAE56CB" w:rsidR="007D0616" w:rsidRDefault="007D0616" w:rsidP="007D06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1" w:name="__RefHeading__225_1789343706"/>
      <w:r w:rsidRPr="006D7D95">
        <w:t xml:space="preserve">Indicare il titolo della rappresentanza (es. </w:t>
      </w:r>
      <w:r w:rsidR="00AA787A">
        <w:t xml:space="preserve">tecnico incaricato, </w:t>
      </w:r>
      <w:r w:rsidRPr="006D7D95">
        <w:t>tutore</w:t>
      </w:r>
      <w:r w:rsidR="00AA787A">
        <w:t>,</w:t>
      </w:r>
      <w:r w:rsidRPr="006D7D95">
        <w:t xml:space="preserve"> curatore</w:t>
      </w:r>
      <w:r w:rsidR="00AA787A">
        <w:t xml:space="preserve">, </w:t>
      </w:r>
      <w:r w:rsidRPr="006D7D95">
        <w:t>amministratore di sostegno</w:t>
      </w:r>
      <w:r w:rsidR="00AA787A">
        <w:t xml:space="preserve">, </w:t>
      </w:r>
      <w:r w:rsidRPr="006D7D95">
        <w:t>altro)</w:t>
      </w:r>
      <w:bookmarkEnd w:id="1"/>
      <w:r w:rsidR="00AA787A">
        <w:t>.</w:t>
      </w:r>
    </w:p>
  </w:footnote>
  <w:footnote w:id="4">
    <w:p w14:paraId="21C279D6" w14:textId="77777777" w:rsidR="007D0616" w:rsidRDefault="007D0616" w:rsidP="007D06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2" w:name="__RefHeading__223_1789343706"/>
      <w:r w:rsidRPr="006D7D95">
        <w:t xml:space="preserve">Il rilascio di copie conformi all’originale (copie autentiche) è soggetto all'obbligo di apposizione del bollo di euro 16,00 ogni quattro facciate. A decorrere dal 1°settembre 2007 le marche da bollo cartacee sono definitivamente sostituite dal contrassegno telematico. L’imposta relativa è pagata o tramite intermediario convenzionato con l’Agenzia delle entrate, che rilascia l’apposito contrassegno in via telematica, o in modo virtuale, versando l’imposta all’ufficio della stessa Agenzia </w:t>
      </w:r>
      <w:r w:rsidRPr="00683F40">
        <w:t>delle</w:t>
      </w:r>
      <w:r w:rsidRPr="006D7D95">
        <w:t xml:space="preserve"> entrate o ad altri uffici autorizzati o tramite pagamento con c/c postale. In conformità a quanto previsto dall’Agenzia delle Entrate - Direzione Centrale con nota prot. n. 2001/162593 di data 4 ottobre 2001, nel caso in cui l’interessato richieda copia autentica della documentazione, anche la richiesta di accesso è soggetta all’imposta di bollo.</w:t>
      </w:r>
      <w:bookmarkEnd w:id="2"/>
    </w:p>
  </w:footnote>
  <w:footnote w:id="5">
    <w:p w14:paraId="3CC8BA25" w14:textId="77777777" w:rsidR="007D0616" w:rsidRDefault="007D0616" w:rsidP="007D06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3" w:name="__RefHeading__221_1789343706"/>
      <w:r w:rsidRPr="006D7D95">
        <w:t>Indicare gli estremi del documento (es. numero e data; n. protocollo) e altri elementi che ne consentano l’identificazione.</w:t>
      </w:r>
      <w:bookmarkEnd w:id="3"/>
    </w:p>
  </w:footnote>
  <w:footnote w:id="6">
    <w:p w14:paraId="21FD2204" w14:textId="3DC040A7" w:rsidR="00AA787A" w:rsidRDefault="00AA787A">
      <w:pPr>
        <w:pStyle w:val="Testonotaapidipagina"/>
      </w:pPr>
      <w:r>
        <w:rPr>
          <w:rStyle w:val="Rimandonotaapidipagina"/>
        </w:rPr>
        <w:footnoteRef/>
      </w:r>
      <w:r>
        <w:t xml:space="preserve"> Indicare nome e cognome di tutti gli aventi titolo.</w:t>
      </w:r>
    </w:p>
  </w:footnote>
  <w:footnote w:id="7">
    <w:p w14:paraId="7B99E824" w14:textId="77777777" w:rsidR="007D0616" w:rsidRDefault="007D0616" w:rsidP="007D06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bookmarkStart w:id="4" w:name="__RefHeading__217_1789343706"/>
      <w:r w:rsidRPr="006D7D95">
        <w:t>Indicare in modo chiaro e dettagliato l’interesse diretto, concreto e attuale, che deve essere corrispondente ad una situazione giuridicamente tutelata e collegata al documento al quale è chiesto l’accesso. Ai sensi dell’art. 3, comma 2 del D.P.P. 5 luglio 2007, n. 17-97/</w:t>
      </w:r>
      <w:proofErr w:type="spellStart"/>
      <w:r w:rsidRPr="006D7D95">
        <w:t>Leg</w:t>
      </w:r>
      <w:proofErr w:type="spellEnd"/>
      <w:r w:rsidRPr="006D7D95">
        <w:t>., per i soggetti legittimati alla partecipazione ai sensi dell’art. 24 della L.P. 23/92 (destinatari diretti del provvedimento finale e soggetti che per legge debbono intervenire nel procedimento) la motivazione non è necessaria.</w:t>
      </w:r>
      <w:bookmarkEnd w:id="4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899F3" w14:textId="1030C7F1" w:rsidR="008A12B1" w:rsidRPr="003218FC" w:rsidRDefault="007D0616" w:rsidP="008A12B1">
    <w:pPr>
      <w:spacing w:line="240" w:lineRule="auto"/>
      <w:ind w:left="5664"/>
      <w:jc w:val="center"/>
      <w:rPr>
        <w:sz w:val="4"/>
        <w:szCs w:val="20"/>
      </w:rPr>
    </w:pPr>
    <w:r>
      <w:rPr>
        <w:noProof/>
        <w:sz w:val="16"/>
        <w:szCs w:val="20"/>
      </w:rPr>
      <w:drawing>
        <wp:inline distT="0" distB="0" distL="0" distR="0" wp14:anchorId="7115227E" wp14:editId="5622CD74">
          <wp:extent cx="220980" cy="256540"/>
          <wp:effectExtent l="0" t="0" r="0" b="0"/>
          <wp:docPr id="1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96D24C" w14:textId="77777777" w:rsidR="008A12B1" w:rsidRPr="003218FC" w:rsidRDefault="008A12B1" w:rsidP="008A12B1">
    <w:pPr>
      <w:spacing w:line="240" w:lineRule="auto"/>
      <w:ind w:left="5664"/>
      <w:jc w:val="center"/>
      <w:rPr>
        <w:sz w:val="18"/>
        <w:szCs w:val="20"/>
      </w:rPr>
    </w:pPr>
    <w:r w:rsidRPr="008A12B1">
      <w:rPr>
        <w:b/>
        <w:color w:val="4472C4"/>
        <w:sz w:val="28"/>
        <w:szCs w:val="20"/>
      </w:rPr>
      <w:t xml:space="preserve">COMUNE DI SUBBIANO </w:t>
    </w:r>
    <w:r w:rsidRPr="003218FC">
      <w:rPr>
        <w:b/>
        <w:sz w:val="20"/>
        <w:szCs w:val="20"/>
      </w:rPr>
      <w:t xml:space="preserve">URBANISTICA </w:t>
    </w:r>
  </w:p>
  <w:p w14:paraId="0C0E9158" w14:textId="77777777" w:rsidR="008A12B1" w:rsidRPr="000D03D6" w:rsidRDefault="008A12B1" w:rsidP="008A12B1">
    <w:pPr>
      <w:spacing w:line="240" w:lineRule="auto"/>
      <w:jc w:val="center"/>
      <w:rPr>
        <w:sz w:val="18"/>
      </w:rPr>
    </w:pPr>
  </w:p>
  <w:p w14:paraId="25EA8761" w14:textId="7DC35616" w:rsidR="008A12B1" w:rsidRPr="000D03D6" w:rsidRDefault="007D0616" w:rsidP="008A12B1">
    <w:pPr>
      <w:spacing w:line="240" w:lineRule="auto"/>
      <w:jc w:val="center"/>
      <w:rPr>
        <w:sz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52D93276" wp14:editId="44FB74F9">
              <wp:simplePos x="0" y="0"/>
              <wp:positionH relativeFrom="column">
                <wp:posOffset>-766445</wp:posOffset>
              </wp:positionH>
              <wp:positionV relativeFrom="paragraph">
                <wp:posOffset>107314</wp:posOffset>
              </wp:positionV>
              <wp:extent cx="7645400" cy="0"/>
              <wp:effectExtent l="0" t="0" r="0" b="0"/>
              <wp:wrapNone/>
              <wp:docPr id="914015939" name="Connettore dirit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E320FD" id="Connettore diritto 1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0.35pt,8.45pt" to="541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IHHnCbgAAAACwEAAA8AAAAA&#10;AAAAAAAAAAAAHwQAAGRycy9kb3ducmV2LnhtbFBLBQYAAAAABAAEAPMAAAAsBQAAAAA=&#10;" strokecolor="#4a7ebb">
              <o:lock v:ext="edit" shapetype="f"/>
            </v:line>
          </w:pict>
        </mc:Fallback>
      </mc:AlternateContent>
    </w:r>
  </w:p>
  <w:p w14:paraId="315866BC" w14:textId="77777777" w:rsidR="00303E8A" w:rsidRDefault="00303E8A" w:rsidP="00303E8A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F354B" w14:textId="65DD9202" w:rsidR="008A12B1" w:rsidRPr="003218FC" w:rsidRDefault="007D0616" w:rsidP="008A12B1">
    <w:pPr>
      <w:spacing w:line="240" w:lineRule="auto"/>
      <w:ind w:left="5664"/>
      <w:jc w:val="center"/>
      <w:rPr>
        <w:sz w:val="4"/>
        <w:szCs w:val="20"/>
      </w:rPr>
    </w:pPr>
    <w:r>
      <w:rPr>
        <w:noProof/>
        <w:sz w:val="16"/>
        <w:szCs w:val="20"/>
      </w:rPr>
      <w:drawing>
        <wp:inline distT="0" distB="0" distL="0" distR="0" wp14:anchorId="7171A7EA" wp14:editId="021B216A">
          <wp:extent cx="220980" cy="256540"/>
          <wp:effectExtent l="0" t="0" r="0" b="0"/>
          <wp:docPr id="117588786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2C4E1F" w14:textId="77777777" w:rsidR="00E6382D" w:rsidRDefault="008A12B1" w:rsidP="007D0616">
    <w:pPr>
      <w:spacing w:after="0" w:line="240" w:lineRule="auto"/>
      <w:ind w:left="5664"/>
      <w:jc w:val="center"/>
      <w:rPr>
        <w:b/>
        <w:color w:val="4472C4"/>
        <w:sz w:val="28"/>
        <w:szCs w:val="20"/>
      </w:rPr>
    </w:pPr>
    <w:r w:rsidRPr="008A12B1">
      <w:rPr>
        <w:b/>
        <w:color w:val="4472C4"/>
        <w:sz w:val="28"/>
        <w:szCs w:val="20"/>
      </w:rPr>
      <w:t xml:space="preserve">COMUNE DI SUBBIANO </w:t>
    </w:r>
  </w:p>
  <w:p w14:paraId="20BDC6DE" w14:textId="77777777" w:rsidR="008A12B1" w:rsidRDefault="008A12B1" w:rsidP="008A12B1">
    <w:pPr>
      <w:spacing w:line="240" w:lineRule="auto"/>
      <w:ind w:left="5664"/>
      <w:jc w:val="center"/>
      <w:rPr>
        <w:b/>
        <w:sz w:val="20"/>
        <w:szCs w:val="20"/>
      </w:rPr>
    </w:pPr>
    <w:r w:rsidRPr="003218FC">
      <w:rPr>
        <w:b/>
        <w:sz w:val="20"/>
        <w:szCs w:val="20"/>
      </w:rPr>
      <w:t xml:space="preserve">URBANISTICA </w:t>
    </w:r>
  </w:p>
  <w:p w14:paraId="2B82F0B1" w14:textId="43FDD569" w:rsidR="00421DF2" w:rsidRPr="008A12B1" w:rsidRDefault="007D0616" w:rsidP="008A12B1">
    <w:pPr>
      <w:pStyle w:val="Intestazion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043AE0D" wp14:editId="5356CCDB">
              <wp:simplePos x="0" y="0"/>
              <wp:positionH relativeFrom="column">
                <wp:posOffset>-751840</wp:posOffset>
              </wp:positionH>
              <wp:positionV relativeFrom="paragraph">
                <wp:posOffset>97154</wp:posOffset>
              </wp:positionV>
              <wp:extent cx="7645400" cy="0"/>
              <wp:effectExtent l="0" t="0" r="0" b="0"/>
              <wp:wrapNone/>
              <wp:docPr id="1947315187" name="Connettore dirit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DBD979" id="Connettore diritto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9.2pt,7.65pt" to="542.8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DPZYHngAAAACwEAAA8AAAAA&#10;AAAAAAAAAAAAHwQAAGRycy9kb3ducmV2LnhtbFBLBQYAAAAABAAEAPMAAAAsBQAAAAA=&#10;" strokecolor="#4a7ebb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17FB6" w14:textId="3644E73A" w:rsidR="008A12B1" w:rsidRPr="005C35C7" w:rsidRDefault="007D0616" w:rsidP="00727BE7">
    <w:pPr>
      <w:spacing w:after="0" w:line="240" w:lineRule="auto"/>
      <w:jc w:val="center"/>
      <w:rPr>
        <w:sz w:val="16"/>
        <w:szCs w:val="20"/>
      </w:rPr>
    </w:pPr>
    <w:r>
      <w:rPr>
        <w:noProof/>
        <w:sz w:val="16"/>
        <w:szCs w:val="20"/>
      </w:rPr>
      <w:drawing>
        <wp:inline distT="0" distB="0" distL="0" distR="0" wp14:anchorId="4841B61D" wp14:editId="6C2082C0">
          <wp:extent cx="447040" cy="513715"/>
          <wp:effectExtent l="0" t="0" r="0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6D4A56" w14:textId="77777777" w:rsidR="008A12B1" w:rsidRPr="008A12B1" w:rsidRDefault="008A12B1" w:rsidP="00727BE7">
    <w:pPr>
      <w:spacing w:after="0" w:line="240" w:lineRule="auto"/>
      <w:jc w:val="center"/>
      <w:rPr>
        <w:b/>
        <w:color w:val="4472C4"/>
        <w:sz w:val="36"/>
        <w:szCs w:val="20"/>
      </w:rPr>
    </w:pPr>
    <w:r w:rsidRPr="008A12B1">
      <w:rPr>
        <w:b/>
        <w:color w:val="4472C4"/>
        <w:sz w:val="36"/>
        <w:szCs w:val="20"/>
      </w:rPr>
      <w:t>COMUNE DI SUBBIANO</w:t>
    </w:r>
  </w:p>
  <w:p w14:paraId="00C9A5E7" w14:textId="77777777" w:rsidR="008A12B1" w:rsidRPr="005C35C7" w:rsidRDefault="008A12B1" w:rsidP="00727BE7">
    <w:pPr>
      <w:spacing w:after="0" w:line="240" w:lineRule="auto"/>
      <w:jc w:val="center"/>
      <w:rPr>
        <w:sz w:val="14"/>
        <w:szCs w:val="20"/>
      </w:rPr>
    </w:pPr>
    <w:r w:rsidRPr="005C35C7">
      <w:rPr>
        <w:sz w:val="14"/>
        <w:szCs w:val="20"/>
      </w:rPr>
      <w:t>PROVINCIA DI AREZZO</w:t>
    </w:r>
  </w:p>
  <w:p w14:paraId="52EE4E88" w14:textId="77777777" w:rsidR="008A12B1" w:rsidRPr="0070172D" w:rsidRDefault="008A12B1" w:rsidP="00727BE7">
    <w:pPr>
      <w:spacing w:after="0" w:line="240" w:lineRule="auto"/>
      <w:jc w:val="center"/>
      <w:rPr>
        <w:b/>
        <w:smallCaps/>
        <w:sz w:val="20"/>
        <w:szCs w:val="20"/>
      </w:rPr>
    </w:pPr>
    <w:r w:rsidRPr="0070172D">
      <w:rPr>
        <w:b/>
        <w:smallCaps/>
        <w:sz w:val="20"/>
        <w:szCs w:val="20"/>
      </w:rPr>
      <w:t>Unità organizzativa n. 5 Urbanistica</w:t>
    </w:r>
  </w:p>
  <w:p w14:paraId="1B47996B" w14:textId="33D05147" w:rsidR="008A12B1" w:rsidRPr="000D03D6" w:rsidRDefault="007D0616" w:rsidP="00727BE7">
    <w:pPr>
      <w:spacing w:after="0" w:line="240" w:lineRule="auto"/>
      <w:jc w:val="center"/>
      <w:rPr>
        <w:sz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1BF45074" wp14:editId="2009D22A">
              <wp:simplePos x="0" y="0"/>
              <wp:positionH relativeFrom="column">
                <wp:posOffset>-766445</wp:posOffset>
              </wp:positionH>
              <wp:positionV relativeFrom="paragraph">
                <wp:posOffset>107314</wp:posOffset>
              </wp:positionV>
              <wp:extent cx="7645400" cy="0"/>
              <wp:effectExtent l="0" t="0" r="0" b="0"/>
              <wp:wrapNone/>
              <wp:docPr id="1931434011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45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D1C72A" id="Connettore diritto 4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0.35pt,8.45pt" to="541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" strokecolor="#4a7ebb">
              <o:lock v:ext="edit" shapetype="f"/>
            </v:line>
          </w:pict>
        </mc:Fallback>
      </mc:AlternateContent>
    </w:r>
  </w:p>
  <w:p w14:paraId="24D54CEE" w14:textId="77777777" w:rsidR="00421DF2" w:rsidRPr="008A12B1" w:rsidRDefault="00421DF2" w:rsidP="00727BE7">
    <w:pPr>
      <w:pStyle w:val="Intestazione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1261"/>
    <w:multiLevelType w:val="hybridMultilevel"/>
    <w:tmpl w:val="84BED40E"/>
    <w:lvl w:ilvl="0" w:tplc="91BA379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95485"/>
    <w:multiLevelType w:val="hybridMultilevel"/>
    <w:tmpl w:val="94668A82"/>
    <w:lvl w:ilvl="0" w:tplc="91BA379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F97D06"/>
    <w:multiLevelType w:val="multilevel"/>
    <w:tmpl w:val="6FCA2612"/>
    <w:lvl w:ilvl="0">
      <w:start w:val="1"/>
      <w:numFmt w:val="decimal"/>
      <w:pStyle w:val="Titolo1"/>
      <w:lvlText w:val="%1."/>
      <w:lvlJc w:val="left"/>
      <w:pPr>
        <w:ind w:left="360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0A910EE"/>
    <w:multiLevelType w:val="hybridMultilevel"/>
    <w:tmpl w:val="CF8260DE"/>
    <w:lvl w:ilvl="0" w:tplc="34807902">
      <w:numFmt w:val="bullet"/>
      <w:lvlText w:val="-"/>
      <w:lvlJc w:val="left"/>
      <w:pPr>
        <w:ind w:left="36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64757D"/>
    <w:multiLevelType w:val="hybridMultilevel"/>
    <w:tmpl w:val="2B1067D8"/>
    <w:lvl w:ilvl="0" w:tplc="91BA379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2050E1"/>
    <w:multiLevelType w:val="hybridMultilevel"/>
    <w:tmpl w:val="1646DFF4"/>
    <w:lvl w:ilvl="0" w:tplc="91BA379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17345333">
    <w:abstractNumId w:val="2"/>
  </w:num>
  <w:num w:numId="2" w16cid:durableId="2024279004">
    <w:abstractNumId w:val="0"/>
  </w:num>
  <w:num w:numId="3" w16cid:durableId="1022317131">
    <w:abstractNumId w:val="1"/>
  </w:num>
  <w:num w:numId="4" w16cid:durableId="833688640">
    <w:abstractNumId w:val="3"/>
  </w:num>
  <w:num w:numId="5" w16cid:durableId="46347114">
    <w:abstractNumId w:val="5"/>
  </w:num>
  <w:num w:numId="6" w16cid:durableId="97190417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3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616"/>
    <w:rsid w:val="00001AB5"/>
    <w:rsid w:val="00005B39"/>
    <w:rsid w:val="00013A76"/>
    <w:rsid w:val="00016EC8"/>
    <w:rsid w:val="0002027F"/>
    <w:rsid w:val="00022A58"/>
    <w:rsid w:val="000238D9"/>
    <w:rsid w:val="0002572B"/>
    <w:rsid w:val="00025F84"/>
    <w:rsid w:val="00034BA4"/>
    <w:rsid w:val="00035823"/>
    <w:rsid w:val="00035E97"/>
    <w:rsid w:val="000430DB"/>
    <w:rsid w:val="000435AD"/>
    <w:rsid w:val="00052A14"/>
    <w:rsid w:val="00057A6D"/>
    <w:rsid w:val="000855D5"/>
    <w:rsid w:val="00090DBF"/>
    <w:rsid w:val="00092DB7"/>
    <w:rsid w:val="00093F18"/>
    <w:rsid w:val="00094A24"/>
    <w:rsid w:val="00096021"/>
    <w:rsid w:val="000A60E7"/>
    <w:rsid w:val="000A7FC0"/>
    <w:rsid w:val="000C542D"/>
    <w:rsid w:val="000D03D6"/>
    <w:rsid w:val="000D59A6"/>
    <w:rsid w:val="000D7ED1"/>
    <w:rsid w:val="000E76BE"/>
    <w:rsid w:val="001017ED"/>
    <w:rsid w:val="00106746"/>
    <w:rsid w:val="00112F2A"/>
    <w:rsid w:val="001150F2"/>
    <w:rsid w:val="0011572D"/>
    <w:rsid w:val="00117492"/>
    <w:rsid w:val="00124DE4"/>
    <w:rsid w:val="00130315"/>
    <w:rsid w:val="00137F5C"/>
    <w:rsid w:val="0014563F"/>
    <w:rsid w:val="00146468"/>
    <w:rsid w:val="0015306F"/>
    <w:rsid w:val="00155BE0"/>
    <w:rsid w:val="00162451"/>
    <w:rsid w:val="0017308B"/>
    <w:rsid w:val="00173FAD"/>
    <w:rsid w:val="00186AF3"/>
    <w:rsid w:val="001870C7"/>
    <w:rsid w:val="00194F29"/>
    <w:rsid w:val="001A1692"/>
    <w:rsid w:val="001A313B"/>
    <w:rsid w:val="001A7953"/>
    <w:rsid w:val="001B4D1F"/>
    <w:rsid w:val="001C7B69"/>
    <w:rsid w:val="001D6386"/>
    <w:rsid w:val="00202A7D"/>
    <w:rsid w:val="0020458C"/>
    <w:rsid w:val="00206186"/>
    <w:rsid w:val="0020780F"/>
    <w:rsid w:val="002104AE"/>
    <w:rsid w:val="002141C6"/>
    <w:rsid w:val="00215AA6"/>
    <w:rsid w:val="002220DF"/>
    <w:rsid w:val="002375E4"/>
    <w:rsid w:val="00244E04"/>
    <w:rsid w:val="00253885"/>
    <w:rsid w:val="00271D01"/>
    <w:rsid w:val="00275365"/>
    <w:rsid w:val="002760AF"/>
    <w:rsid w:val="00282C36"/>
    <w:rsid w:val="002A3426"/>
    <w:rsid w:val="002A5B80"/>
    <w:rsid w:val="002B5231"/>
    <w:rsid w:val="002B78A4"/>
    <w:rsid w:val="002C0FBF"/>
    <w:rsid w:val="002D7AD7"/>
    <w:rsid w:val="002F1C07"/>
    <w:rsid w:val="002F5983"/>
    <w:rsid w:val="002F6E09"/>
    <w:rsid w:val="002F795E"/>
    <w:rsid w:val="003017D3"/>
    <w:rsid w:val="00303E8A"/>
    <w:rsid w:val="00315B8A"/>
    <w:rsid w:val="003179AF"/>
    <w:rsid w:val="00320D33"/>
    <w:rsid w:val="003218FC"/>
    <w:rsid w:val="0033601B"/>
    <w:rsid w:val="0033706E"/>
    <w:rsid w:val="00341E31"/>
    <w:rsid w:val="003467AF"/>
    <w:rsid w:val="00350076"/>
    <w:rsid w:val="003576BB"/>
    <w:rsid w:val="00367A09"/>
    <w:rsid w:val="00372151"/>
    <w:rsid w:val="00383C24"/>
    <w:rsid w:val="003872C0"/>
    <w:rsid w:val="00391272"/>
    <w:rsid w:val="00396FB5"/>
    <w:rsid w:val="003A4F0E"/>
    <w:rsid w:val="003B3E13"/>
    <w:rsid w:val="003C0F66"/>
    <w:rsid w:val="003D16F9"/>
    <w:rsid w:val="003D500B"/>
    <w:rsid w:val="004004A7"/>
    <w:rsid w:val="00412964"/>
    <w:rsid w:val="00421DF2"/>
    <w:rsid w:val="004228CB"/>
    <w:rsid w:val="0042494F"/>
    <w:rsid w:val="00427632"/>
    <w:rsid w:val="004368AA"/>
    <w:rsid w:val="00447CA8"/>
    <w:rsid w:val="004520B2"/>
    <w:rsid w:val="00460446"/>
    <w:rsid w:val="004608E6"/>
    <w:rsid w:val="00460ACD"/>
    <w:rsid w:val="00466287"/>
    <w:rsid w:val="00470D8F"/>
    <w:rsid w:val="00486485"/>
    <w:rsid w:val="00493AA4"/>
    <w:rsid w:val="0049560E"/>
    <w:rsid w:val="00497A27"/>
    <w:rsid w:val="004A6330"/>
    <w:rsid w:val="004A79C5"/>
    <w:rsid w:val="004B0921"/>
    <w:rsid w:val="004B4411"/>
    <w:rsid w:val="004B74EE"/>
    <w:rsid w:val="004C27A8"/>
    <w:rsid w:val="004D303A"/>
    <w:rsid w:val="004D3837"/>
    <w:rsid w:val="004D3F94"/>
    <w:rsid w:val="004F124C"/>
    <w:rsid w:val="004F297A"/>
    <w:rsid w:val="004F43D4"/>
    <w:rsid w:val="00500A9E"/>
    <w:rsid w:val="0050399C"/>
    <w:rsid w:val="005120F8"/>
    <w:rsid w:val="00517D89"/>
    <w:rsid w:val="005201FD"/>
    <w:rsid w:val="00523403"/>
    <w:rsid w:val="00524250"/>
    <w:rsid w:val="00536A5F"/>
    <w:rsid w:val="00541258"/>
    <w:rsid w:val="00563BA5"/>
    <w:rsid w:val="005646DA"/>
    <w:rsid w:val="00564F1C"/>
    <w:rsid w:val="00571F62"/>
    <w:rsid w:val="00572302"/>
    <w:rsid w:val="00582E36"/>
    <w:rsid w:val="00591223"/>
    <w:rsid w:val="00595242"/>
    <w:rsid w:val="00596335"/>
    <w:rsid w:val="005A538D"/>
    <w:rsid w:val="005A638F"/>
    <w:rsid w:val="005A6DF2"/>
    <w:rsid w:val="005B2BA1"/>
    <w:rsid w:val="005B7027"/>
    <w:rsid w:val="005B7A2E"/>
    <w:rsid w:val="005C10BC"/>
    <w:rsid w:val="005C35C7"/>
    <w:rsid w:val="005C737A"/>
    <w:rsid w:val="005C7BDA"/>
    <w:rsid w:val="005D12B2"/>
    <w:rsid w:val="005D3659"/>
    <w:rsid w:val="005E1D47"/>
    <w:rsid w:val="005F0E85"/>
    <w:rsid w:val="005F185B"/>
    <w:rsid w:val="005F6752"/>
    <w:rsid w:val="006008CD"/>
    <w:rsid w:val="00606499"/>
    <w:rsid w:val="00606E4B"/>
    <w:rsid w:val="00610FD7"/>
    <w:rsid w:val="00612ECF"/>
    <w:rsid w:val="006176C0"/>
    <w:rsid w:val="00636D30"/>
    <w:rsid w:val="00640BC6"/>
    <w:rsid w:val="00651EA6"/>
    <w:rsid w:val="0066381A"/>
    <w:rsid w:val="0066414C"/>
    <w:rsid w:val="00664475"/>
    <w:rsid w:val="006661DE"/>
    <w:rsid w:val="006713C6"/>
    <w:rsid w:val="00683A45"/>
    <w:rsid w:val="00690D75"/>
    <w:rsid w:val="00692CDB"/>
    <w:rsid w:val="006939AC"/>
    <w:rsid w:val="0069484A"/>
    <w:rsid w:val="006956D3"/>
    <w:rsid w:val="006A69F7"/>
    <w:rsid w:val="006A6E9B"/>
    <w:rsid w:val="006B3C42"/>
    <w:rsid w:val="006B4CA7"/>
    <w:rsid w:val="006C50DF"/>
    <w:rsid w:val="006D4696"/>
    <w:rsid w:val="006D7EAB"/>
    <w:rsid w:val="006E2FB0"/>
    <w:rsid w:val="006E53A5"/>
    <w:rsid w:val="006F4D3B"/>
    <w:rsid w:val="0070172D"/>
    <w:rsid w:val="00701B9B"/>
    <w:rsid w:val="00703462"/>
    <w:rsid w:val="0070463A"/>
    <w:rsid w:val="0070636F"/>
    <w:rsid w:val="00706CD8"/>
    <w:rsid w:val="0071037E"/>
    <w:rsid w:val="00714992"/>
    <w:rsid w:val="00720282"/>
    <w:rsid w:val="00727BE7"/>
    <w:rsid w:val="007342EA"/>
    <w:rsid w:val="00751D6D"/>
    <w:rsid w:val="00752EA3"/>
    <w:rsid w:val="00754BD6"/>
    <w:rsid w:val="00755854"/>
    <w:rsid w:val="00764207"/>
    <w:rsid w:val="00770461"/>
    <w:rsid w:val="00773BB2"/>
    <w:rsid w:val="00775F37"/>
    <w:rsid w:val="0078166A"/>
    <w:rsid w:val="00781F38"/>
    <w:rsid w:val="00784DBC"/>
    <w:rsid w:val="00791C2D"/>
    <w:rsid w:val="00791C33"/>
    <w:rsid w:val="007B469F"/>
    <w:rsid w:val="007C7FDB"/>
    <w:rsid w:val="007D0616"/>
    <w:rsid w:val="007D2D97"/>
    <w:rsid w:val="007F2FEB"/>
    <w:rsid w:val="007F6410"/>
    <w:rsid w:val="007F7510"/>
    <w:rsid w:val="00801EB8"/>
    <w:rsid w:val="008275C4"/>
    <w:rsid w:val="0083057B"/>
    <w:rsid w:val="0083114B"/>
    <w:rsid w:val="008342F7"/>
    <w:rsid w:val="00836EB8"/>
    <w:rsid w:val="0083711C"/>
    <w:rsid w:val="00841AD7"/>
    <w:rsid w:val="008542AA"/>
    <w:rsid w:val="00864060"/>
    <w:rsid w:val="00873B67"/>
    <w:rsid w:val="008768B7"/>
    <w:rsid w:val="00892886"/>
    <w:rsid w:val="0089695E"/>
    <w:rsid w:val="008A12B1"/>
    <w:rsid w:val="008A4250"/>
    <w:rsid w:val="008A4BDC"/>
    <w:rsid w:val="008B23B0"/>
    <w:rsid w:val="008B3C41"/>
    <w:rsid w:val="008B5D67"/>
    <w:rsid w:val="008B7A80"/>
    <w:rsid w:val="008C0518"/>
    <w:rsid w:val="008C1B5C"/>
    <w:rsid w:val="008C1DA5"/>
    <w:rsid w:val="008D6496"/>
    <w:rsid w:val="008E3A9C"/>
    <w:rsid w:val="008E4C24"/>
    <w:rsid w:val="008E7BE0"/>
    <w:rsid w:val="008F6FA5"/>
    <w:rsid w:val="00904D08"/>
    <w:rsid w:val="009058E1"/>
    <w:rsid w:val="00905A15"/>
    <w:rsid w:val="00906093"/>
    <w:rsid w:val="00933CD6"/>
    <w:rsid w:val="00937D34"/>
    <w:rsid w:val="00937D71"/>
    <w:rsid w:val="00944EEA"/>
    <w:rsid w:val="00946FA5"/>
    <w:rsid w:val="00950676"/>
    <w:rsid w:val="0095660B"/>
    <w:rsid w:val="00956D3E"/>
    <w:rsid w:val="0096183A"/>
    <w:rsid w:val="00962F75"/>
    <w:rsid w:val="00963E15"/>
    <w:rsid w:val="00975244"/>
    <w:rsid w:val="009804DF"/>
    <w:rsid w:val="0099107E"/>
    <w:rsid w:val="00997D6D"/>
    <w:rsid w:val="009A37E5"/>
    <w:rsid w:val="009A5C4F"/>
    <w:rsid w:val="009A680C"/>
    <w:rsid w:val="009B25F2"/>
    <w:rsid w:val="009B4A24"/>
    <w:rsid w:val="009B503F"/>
    <w:rsid w:val="009B70F5"/>
    <w:rsid w:val="009C4AC0"/>
    <w:rsid w:val="009C6FE8"/>
    <w:rsid w:val="009C7018"/>
    <w:rsid w:val="009D73B7"/>
    <w:rsid w:val="009E4C3A"/>
    <w:rsid w:val="009F5427"/>
    <w:rsid w:val="00A0043B"/>
    <w:rsid w:val="00A03A49"/>
    <w:rsid w:val="00A106EE"/>
    <w:rsid w:val="00A12D7B"/>
    <w:rsid w:val="00A13BEB"/>
    <w:rsid w:val="00A14059"/>
    <w:rsid w:val="00A20FEE"/>
    <w:rsid w:val="00A3069D"/>
    <w:rsid w:val="00A34E2C"/>
    <w:rsid w:val="00A353C8"/>
    <w:rsid w:val="00A35FA6"/>
    <w:rsid w:val="00A444E0"/>
    <w:rsid w:val="00A47B4D"/>
    <w:rsid w:val="00A637CB"/>
    <w:rsid w:val="00A63ACB"/>
    <w:rsid w:val="00A674D3"/>
    <w:rsid w:val="00A72006"/>
    <w:rsid w:val="00A76175"/>
    <w:rsid w:val="00A77AD2"/>
    <w:rsid w:val="00A80D92"/>
    <w:rsid w:val="00A80F8D"/>
    <w:rsid w:val="00A8238D"/>
    <w:rsid w:val="00A97DD8"/>
    <w:rsid w:val="00AA27EC"/>
    <w:rsid w:val="00AA2B2E"/>
    <w:rsid w:val="00AA787A"/>
    <w:rsid w:val="00AB1DB8"/>
    <w:rsid w:val="00AB55AF"/>
    <w:rsid w:val="00AB5FB6"/>
    <w:rsid w:val="00AB752A"/>
    <w:rsid w:val="00AB7EC7"/>
    <w:rsid w:val="00AC242E"/>
    <w:rsid w:val="00AC6A4D"/>
    <w:rsid w:val="00AD1319"/>
    <w:rsid w:val="00AD1968"/>
    <w:rsid w:val="00AF19F6"/>
    <w:rsid w:val="00B01BED"/>
    <w:rsid w:val="00B05B02"/>
    <w:rsid w:val="00B127AC"/>
    <w:rsid w:val="00B17520"/>
    <w:rsid w:val="00B206FC"/>
    <w:rsid w:val="00B20A76"/>
    <w:rsid w:val="00B319DA"/>
    <w:rsid w:val="00B35C43"/>
    <w:rsid w:val="00B36190"/>
    <w:rsid w:val="00B41961"/>
    <w:rsid w:val="00B41D3C"/>
    <w:rsid w:val="00B56798"/>
    <w:rsid w:val="00B573A3"/>
    <w:rsid w:val="00B63E5A"/>
    <w:rsid w:val="00B71DBB"/>
    <w:rsid w:val="00B72885"/>
    <w:rsid w:val="00B92464"/>
    <w:rsid w:val="00B95637"/>
    <w:rsid w:val="00BA3EA7"/>
    <w:rsid w:val="00BA5ED4"/>
    <w:rsid w:val="00BA75BC"/>
    <w:rsid w:val="00BB1F24"/>
    <w:rsid w:val="00BC223F"/>
    <w:rsid w:val="00BC4D39"/>
    <w:rsid w:val="00BC6A93"/>
    <w:rsid w:val="00BD1C73"/>
    <w:rsid w:val="00BD30EA"/>
    <w:rsid w:val="00BD75E2"/>
    <w:rsid w:val="00BE2CDA"/>
    <w:rsid w:val="00BE48FB"/>
    <w:rsid w:val="00BE7E57"/>
    <w:rsid w:val="00BF29BA"/>
    <w:rsid w:val="00BF74F8"/>
    <w:rsid w:val="00BF7BAE"/>
    <w:rsid w:val="00C000E0"/>
    <w:rsid w:val="00C04244"/>
    <w:rsid w:val="00C0638B"/>
    <w:rsid w:val="00C06605"/>
    <w:rsid w:val="00C12476"/>
    <w:rsid w:val="00C16956"/>
    <w:rsid w:val="00C275BF"/>
    <w:rsid w:val="00C3643A"/>
    <w:rsid w:val="00C36D72"/>
    <w:rsid w:val="00C468F3"/>
    <w:rsid w:val="00C518F0"/>
    <w:rsid w:val="00C54875"/>
    <w:rsid w:val="00C56B3E"/>
    <w:rsid w:val="00C671AA"/>
    <w:rsid w:val="00C72F0D"/>
    <w:rsid w:val="00C769DC"/>
    <w:rsid w:val="00C865B8"/>
    <w:rsid w:val="00C86B2F"/>
    <w:rsid w:val="00C9283A"/>
    <w:rsid w:val="00C92CE7"/>
    <w:rsid w:val="00C93A4C"/>
    <w:rsid w:val="00C95423"/>
    <w:rsid w:val="00C95D1E"/>
    <w:rsid w:val="00C96898"/>
    <w:rsid w:val="00CA4254"/>
    <w:rsid w:val="00CB4AE2"/>
    <w:rsid w:val="00CB7D46"/>
    <w:rsid w:val="00CB7F3A"/>
    <w:rsid w:val="00CC16F3"/>
    <w:rsid w:val="00CD5A59"/>
    <w:rsid w:val="00CE1E38"/>
    <w:rsid w:val="00CE4C1B"/>
    <w:rsid w:val="00D01F04"/>
    <w:rsid w:val="00D03096"/>
    <w:rsid w:val="00D10D56"/>
    <w:rsid w:val="00D176D4"/>
    <w:rsid w:val="00D26874"/>
    <w:rsid w:val="00D30F49"/>
    <w:rsid w:val="00D31C89"/>
    <w:rsid w:val="00D35BB0"/>
    <w:rsid w:val="00D366F9"/>
    <w:rsid w:val="00D37675"/>
    <w:rsid w:val="00D406DE"/>
    <w:rsid w:val="00D60FB5"/>
    <w:rsid w:val="00D64E1E"/>
    <w:rsid w:val="00D71A7E"/>
    <w:rsid w:val="00D739D4"/>
    <w:rsid w:val="00D7497B"/>
    <w:rsid w:val="00D77EB4"/>
    <w:rsid w:val="00D82917"/>
    <w:rsid w:val="00D836F0"/>
    <w:rsid w:val="00D87AC3"/>
    <w:rsid w:val="00D91D6E"/>
    <w:rsid w:val="00D92ADA"/>
    <w:rsid w:val="00D96DF9"/>
    <w:rsid w:val="00D976E7"/>
    <w:rsid w:val="00DA5C08"/>
    <w:rsid w:val="00DB1037"/>
    <w:rsid w:val="00DC0B41"/>
    <w:rsid w:val="00DC2D35"/>
    <w:rsid w:val="00DD6EB3"/>
    <w:rsid w:val="00DE7C52"/>
    <w:rsid w:val="00E027F1"/>
    <w:rsid w:val="00E03C72"/>
    <w:rsid w:val="00E20548"/>
    <w:rsid w:val="00E21BCE"/>
    <w:rsid w:val="00E24170"/>
    <w:rsid w:val="00E31626"/>
    <w:rsid w:val="00E37624"/>
    <w:rsid w:val="00E37C14"/>
    <w:rsid w:val="00E442D4"/>
    <w:rsid w:val="00E51CB3"/>
    <w:rsid w:val="00E533A2"/>
    <w:rsid w:val="00E6382D"/>
    <w:rsid w:val="00E711C3"/>
    <w:rsid w:val="00E74BF8"/>
    <w:rsid w:val="00E950FE"/>
    <w:rsid w:val="00EB3301"/>
    <w:rsid w:val="00EB5A64"/>
    <w:rsid w:val="00EC09E3"/>
    <w:rsid w:val="00ED7AB3"/>
    <w:rsid w:val="00EF1033"/>
    <w:rsid w:val="00EF5E14"/>
    <w:rsid w:val="00F0312A"/>
    <w:rsid w:val="00F07110"/>
    <w:rsid w:val="00F144D2"/>
    <w:rsid w:val="00F20C4B"/>
    <w:rsid w:val="00F230A4"/>
    <w:rsid w:val="00F23493"/>
    <w:rsid w:val="00F333FD"/>
    <w:rsid w:val="00F33C54"/>
    <w:rsid w:val="00F33FC8"/>
    <w:rsid w:val="00F35198"/>
    <w:rsid w:val="00F362B5"/>
    <w:rsid w:val="00F402E5"/>
    <w:rsid w:val="00F45FD8"/>
    <w:rsid w:val="00F47A86"/>
    <w:rsid w:val="00F526D7"/>
    <w:rsid w:val="00F5483D"/>
    <w:rsid w:val="00F6568F"/>
    <w:rsid w:val="00F704A1"/>
    <w:rsid w:val="00F71CD9"/>
    <w:rsid w:val="00F72E72"/>
    <w:rsid w:val="00F754AE"/>
    <w:rsid w:val="00F84A34"/>
    <w:rsid w:val="00F945C8"/>
    <w:rsid w:val="00FA50F2"/>
    <w:rsid w:val="00FB4917"/>
    <w:rsid w:val="00FB749D"/>
    <w:rsid w:val="00FC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A1DAF"/>
  <w14:defaultImageDpi w14:val="0"/>
  <w15:docId w15:val="{11B54E0A-85C2-47F8-B784-569D9ED9D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D0616"/>
    <w:pPr>
      <w:spacing w:after="200" w:line="276" w:lineRule="auto"/>
      <w:jc w:val="both"/>
    </w:pPr>
    <w:rPr>
      <w:rFonts w:ascii="Garamond" w:eastAsia="Calibri" w:hAnsi="Garamond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7308B"/>
    <w:pPr>
      <w:numPr>
        <w:numId w:val="1"/>
      </w:numPr>
      <w:outlineLvl w:val="0"/>
    </w:pPr>
    <w:rPr>
      <w:b/>
      <w:bCs/>
      <w:smallCaps/>
      <w:color w:val="C00000"/>
      <w:sz w:val="24"/>
      <w:szCs w:val="24"/>
    </w:rPr>
  </w:style>
  <w:style w:type="paragraph" w:styleId="Titolo2">
    <w:name w:val="heading 2"/>
    <w:basedOn w:val="Titolo1"/>
    <w:next w:val="Normale"/>
    <w:link w:val="Titolo2Carattere"/>
    <w:uiPriority w:val="9"/>
    <w:qFormat/>
    <w:rsid w:val="0017308B"/>
    <w:pPr>
      <w:numPr>
        <w:ilvl w:val="1"/>
      </w:numPr>
      <w:tabs>
        <w:tab w:val="left" w:pos="426"/>
      </w:tabs>
      <w:ind w:left="284" w:hanging="284"/>
      <w:outlineLvl w:val="1"/>
    </w:pPr>
    <w:rPr>
      <w:smallCaps w:val="0"/>
    </w:rPr>
  </w:style>
  <w:style w:type="paragraph" w:styleId="Titolo3">
    <w:name w:val="heading 3"/>
    <w:basedOn w:val="Titolo2"/>
    <w:next w:val="Normale"/>
    <w:link w:val="Titolo3Carattere"/>
    <w:uiPriority w:val="9"/>
    <w:qFormat/>
    <w:rsid w:val="0017308B"/>
    <w:pPr>
      <w:numPr>
        <w:ilvl w:val="2"/>
      </w:numPr>
      <w:tabs>
        <w:tab w:val="clear" w:pos="426"/>
      </w:tabs>
      <w:ind w:left="567" w:hanging="567"/>
      <w:outlineLvl w:val="2"/>
    </w:pPr>
    <w:rPr>
      <w:b w:val="0"/>
      <w:bCs w:val="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5B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17308B"/>
    <w:rPr>
      <w:rFonts w:ascii="Garamond" w:eastAsia="Calibri" w:hAnsi="Garamond"/>
      <w:b/>
      <w:bCs/>
      <w:smallCaps/>
      <w:color w:val="C00000"/>
      <w:sz w:val="24"/>
      <w:szCs w:val="24"/>
    </w:rPr>
  </w:style>
  <w:style w:type="character" w:customStyle="1" w:styleId="Titolo2Carattere">
    <w:name w:val="Titolo 2 Carattere"/>
    <w:link w:val="Titolo2"/>
    <w:uiPriority w:val="9"/>
    <w:rsid w:val="0017308B"/>
    <w:rPr>
      <w:rFonts w:ascii="Garamond" w:eastAsia="Calibri" w:hAnsi="Garamond"/>
      <w:b/>
      <w:bCs/>
      <w:color w:val="C00000"/>
      <w:sz w:val="24"/>
      <w:szCs w:val="24"/>
    </w:rPr>
  </w:style>
  <w:style w:type="character" w:customStyle="1" w:styleId="Titolo3Carattere">
    <w:name w:val="Titolo 3 Carattere"/>
    <w:link w:val="Titolo3"/>
    <w:uiPriority w:val="9"/>
    <w:rsid w:val="0017308B"/>
    <w:rPr>
      <w:rFonts w:ascii="Garamond" w:eastAsia="Calibri" w:hAnsi="Garamond"/>
      <w:color w:val="C00000"/>
      <w:sz w:val="24"/>
      <w:szCs w:val="24"/>
    </w:rPr>
  </w:style>
  <w:style w:type="character" w:customStyle="1" w:styleId="Titolo4Carattere">
    <w:name w:val="Titolo 4 Carattere"/>
    <w:link w:val="Titolo4"/>
    <w:uiPriority w:val="9"/>
    <w:semiHidden/>
    <w:rsid w:val="00315B8A"/>
    <w:rPr>
      <w:rFonts w:ascii="Calibri" w:hAnsi="Calibri" w:cs="Times New Roman"/>
      <w:b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rFonts w:ascii="Garamond" w:eastAsia="Times New Roman" w:hAnsi="Garamond" w:cs="Times New Roman"/>
      <w:sz w:val="22"/>
      <w:szCs w:val="22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A12B1"/>
    <w:rPr>
      <w:rFonts w:cs="Times New Roman"/>
      <w:sz w:val="24"/>
    </w:rPr>
  </w:style>
  <w:style w:type="character" w:styleId="Numeropagina">
    <w:name w:val="page number"/>
    <w:uiPriority w:val="99"/>
    <w:rPr>
      <w:rFonts w:cs="Times New Roman"/>
    </w:rPr>
  </w:style>
  <w:style w:type="character" w:styleId="Collegamentoipertestuale">
    <w:name w:val="Hyperlink"/>
    <w:uiPriority w:val="99"/>
    <w:rPr>
      <w:rFonts w:cs="Times New Roman"/>
      <w:color w:val="0000FF"/>
      <w:u w:val="single"/>
    </w:rPr>
  </w:style>
  <w:style w:type="paragraph" w:styleId="Corpotesto">
    <w:name w:val="Body Text"/>
    <w:aliases w:val="Corpo del testo"/>
    <w:basedOn w:val="Normale"/>
    <w:link w:val="CorpotestoCarattere"/>
    <w:uiPriority w:val="99"/>
    <w:pPr>
      <w:jc w:val="center"/>
    </w:pPr>
    <w:rPr>
      <w:b/>
    </w:rPr>
  </w:style>
  <w:style w:type="character" w:customStyle="1" w:styleId="CorpotestoCarattere">
    <w:name w:val="Corpo testo Carattere"/>
    <w:aliases w:val="Corpo del testo Carattere"/>
    <w:link w:val="Corpotesto"/>
    <w:uiPriority w:val="99"/>
    <w:semiHidden/>
    <w:rPr>
      <w:rFonts w:ascii="Garamond" w:eastAsia="Times New Roman" w:hAnsi="Garamond" w:cs="Times New Roman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rsid w:val="00F031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Segoe UI" w:eastAsia="Times New Roman" w:hAnsi="Segoe UI" w:cs="Segoe UI"/>
      <w:sz w:val="18"/>
      <w:szCs w:val="18"/>
    </w:rPr>
  </w:style>
  <w:style w:type="paragraph" w:styleId="Rientrocorpodeltesto">
    <w:name w:val="Body Text Indent"/>
    <w:basedOn w:val="Normale"/>
    <w:link w:val="RientrocorpodeltestoCarattere"/>
    <w:uiPriority w:val="99"/>
    <w:rsid w:val="00315B8A"/>
    <w:pPr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315B8A"/>
    <w:rPr>
      <w:rFonts w:cs="Times New Roman"/>
      <w:sz w:val="24"/>
    </w:rPr>
  </w:style>
  <w:style w:type="paragraph" w:customStyle="1" w:styleId="RIENTROCON-">
    <w:name w:val="RIENTRO CON -"/>
    <w:basedOn w:val="Normale"/>
    <w:rsid w:val="00372151"/>
    <w:pPr>
      <w:tabs>
        <w:tab w:val="left" w:pos="567"/>
      </w:tabs>
      <w:suppressAutoHyphens/>
      <w:spacing w:line="240" w:lineRule="atLeast"/>
      <w:ind w:left="567" w:hanging="142"/>
    </w:pPr>
    <w:rPr>
      <w:rFonts w:ascii="Arial" w:hAnsi="Arial"/>
      <w:sz w:val="20"/>
      <w:szCs w:val="20"/>
    </w:rPr>
  </w:style>
  <w:style w:type="paragraph" w:customStyle="1" w:styleId="intestazione0">
    <w:name w:val="intestazione"/>
    <w:basedOn w:val="Normale"/>
    <w:rsid w:val="008A4BDC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D366F9"/>
    <w:pPr>
      <w:suppressAutoHyphens/>
      <w:ind w:left="720"/>
      <w:contextualSpacing/>
    </w:pPr>
    <w:rPr>
      <w:sz w:val="20"/>
      <w:szCs w:val="20"/>
      <w:lang w:eastAsia="ar-SA"/>
    </w:rPr>
  </w:style>
  <w:style w:type="paragraph" w:customStyle="1" w:styleId="Default">
    <w:name w:val="Default"/>
    <w:basedOn w:val="Normale"/>
    <w:rsid w:val="009804DF"/>
    <w:pPr>
      <w:suppressAutoHyphens/>
      <w:autoSpaceDE w:val="0"/>
      <w:autoSpaceDN w:val="0"/>
      <w:textAlignment w:val="baseline"/>
    </w:pPr>
    <w:rPr>
      <w:color w:val="000000"/>
      <w:kern w:val="3"/>
      <w:lang w:eastAsia="zh-CN" w:bidi="hi-IN"/>
    </w:rPr>
  </w:style>
  <w:style w:type="character" w:styleId="Menzionenonrisolta">
    <w:name w:val="Unresolved Mention"/>
    <w:uiPriority w:val="99"/>
    <w:semiHidden/>
    <w:unhideWhenUsed/>
    <w:rsid w:val="00C96898"/>
    <w:rPr>
      <w:rFonts w:cs="Times New Roman"/>
      <w:color w:val="605E5C"/>
      <w:shd w:val="clear" w:color="auto" w:fill="E1DFDD"/>
    </w:rPr>
  </w:style>
  <w:style w:type="paragraph" w:styleId="Titolo">
    <w:name w:val="Title"/>
    <w:basedOn w:val="Titolo3"/>
    <w:next w:val="Normale"/>
    <w:link w:val="TitoloCarattere"/>
    <w:qFormat/>
    <w:rsid w:val="0017308B"/>
    <w:pPr>
      <w:numPr>
        <w:ilvl w:val="0"/>
        <w:numId w:val="0"/>
      </w:numPr>
      <w:jc w:val="center"/>
    </w:pPr>
    <w:rPr>
      <w:b/>
      <w:bCs/>
      <w:smallCaps/>
      <w:sz w:val="28"/>
      <w:szCs w:val="28"/>
    </w:rPr>
  </w:style>
  <w:style w:type="character" w:customStyle="1" w:styleId="TitoloCarattere">
    <w:name w:val="Titolo Carattere"/>
    <w:link w:val="Titolo"/>
    <w:rsid w:val="0017308B"/>
    <w:rPr>
      <w:rFonts w:ascii="Garamond" w:hAnsi="Garamond"/>
      <w:b/>
      <w:bCs/>
      <w:smallCaps/>
      <w:color w:val="C00000"/>
      <w:sz w:val="28"/>
      <w:szCs w:val="28"/>
    </w:rPr>
  </w:style>
  <w:style w:type="paragraph" w:styleId="Testonotaapidipagina">
    <w:name w:val="footnote text"/>
    <w:basedOn w:val="Normale"/>
    <w:link w:val="TestonotaapidipaginaCarattere"/>
    <w:uiPriority w:val="99"/>
    <w:unhideWhenUsed/>
    <w:qFormat/>
    <w:rsid w:val="007D061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D0616"/>
    <w:rPr>
      <w:rFonts w:ascii="Garamond" w:eastAsia="Calibri" w:hAnsi="Garamond"/>
    </w:rPr>
  </w:style>
  <w:style w:type="character" w:styleId="Rimandonotaapidipagina">
    <w:name w:val="footnote reference"/>
    <w:rsid w:val="007D0616"/>
    <w:rPr>
      <w:position w:val="6"/>
      <w:sz w:val="16"/>
      <w:szCs w:val="16"/>
    </w:rPr>
  </w:style>
  <w:style w:type="table" w:styleId="Grigliatabella">
    <w:name w:val="Table Grid"/>
    <w:basedOn w:val="Tabellanormale"/>
    <w:rsid w:val="00162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42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a.ristori\Documents\Modelli%20di%20Office%20personalizzati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4ADB1-C74A-4BBE-B1AB-E4DCE9F82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109</TotalTime>
  <Pages>3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HJJJJJJJJJJJJJJJJJJJJJJJJJ</vt:lpstr>
    </vt:vector>
  </TitlesOfParts>
  <Company>HP Inc.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HJJJJJJJJJJJJJJJJJJJJJJJJJ</dc:title>
  <dc:subject/>
  <dc:creator>Samuela Ristori</dc:creator>
  <cp:keywords/>
  <dc:description/>
  <cp:lastModifiedBy>Giorgio Croce</cp:lastModifiedBy>
  <cp:revision>12</cp:revision>
  <cp:lastPrinted>2025-01-07T11:35:00Z</cp:lastPrinted>
  <dcterms:created xsi:type="dcterms:W3CDTF">2024-12-19T08:14:00Z</dcterms:created>
  <dcterms:modified xsi:type="dcterms:W3CDTF">2025-01-10T11:56:00Z</dcterms:modified>
</cp:coreProperties>
</file>